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8C358" w14:textId="77777777" w:rsidR="00DD54B7" w:rsidRDefault="00B92FD2" w:rsidP="00A17472">
      <w:pPr>
        <w:spacing w:line="240" w:lineRule="auto"/>
        <w:jc w:val="both"/>
      </w:pPr>
      <w:r>
        <w:rPr>
          <w:noProof/>
          <w:lang w:eastAsia="nl-NL"/>
        </w:rPr>
        <w:drawing>
          <wp:anchor distT="0" distB="0" distL="114300" distR="114300" simplePos="0" relativeHeight="251656703" behindDoc="1" locked="0" layoutInCell="1" allowOverlap="1" wp14:anchorId="3D4CD72D" wp14:editId="47E7B835">
            <wp:simplePos x="0" y="0"/>
            <wp:positionH relativeFrom="column">
              <wp:posOffset>-952681</wp:posOffset>
            </wp:positionH>
            <wp:positionV relativeFrom="paragraph">
              <wp:posOffset>-1644650</wp:posOffset>
            </wp:positionV>
            <wp:extent cx="7680959" cy="11510615"/>
            <wp:effectExtent l="19050" t="0" r="0" b="0"/>
            <wp:wrapNone/>
            <wp:docPr id="5" name="Afbeelding 4" descr="20150404-MN-5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04-MN-5820-1.jpg"/>
                    <pic:cNvPicPr/>
                  </pic:nvPicPr>
                  <pic:blipFill>
                    <a:blip r:embed="rId8" cstate="print"/>
                    <a:stretch>
                      <a:fillRect/>
                    </a:stretch>
                  </pic:blipFill>
                  <pic:spPr>
                    <a:xfrm>
                      <a:off x="0" y="0"/>
                      <a:ext cx="7680959" cy="11510615"/>
                    </a:xfrm>
                    <a:prstGeom prst="rect">
                      <a:avLst/>
                    </a:prstGeom>
                  </pic:spPr>
                </pic:pic>
              </a:graphicData>
            </a:graphic>
          </wp:anchor>
        </w:drawing>
      </w:r>
    </w:p>
    <w:p w14:paraId="776AD51E" w14:textId="77777777" w:rsidR="00DD54B7" w:rsidRDefault="00DD54B7" w:rsidP="00A17472">
      <w:pPr>
        <w:spacing w:line="240" w:lineRule="auto"/>
        <w:jc w:val="both"/>
      </w:pPr>
    </w:p>
    <w:p w14:paraId="587ECB0B" w14:textId="77777777" w:rsidR="00DD54B7" w:rsidRDefault="00DD54B7" w:rsidP="00A17472">
      <w:pPr>
        <w:spacing w:line="240" w:lineRule="auto"/>
        <w:jc w:val="both"/>
      </w:pPr>
    </w:p>
    <w:p w14:paraId="13405B9C" w14:textId="77777777" w:rsidR="00DD54B7" w:rsidRDefault="00DD54B7" w:rsidP="00A17472">
      <w:pPr>
        <w:spacing w:line="240" w:lineRule="auto"/>
        <w:jc w:val="both"/>
      </w:pPr>
    </w:p>
    <w:p w14:paraId="270737C1" w14:textId="77777777" w:rsidR="00DD54B7" w:rsidRDefault="00DD54B7" w:rsidP="00A17472">
      <w:pPr>
        <w:spacing w:line="240" w:lineRule="auto"/>
        <w:jc w:val="both"/>
      </w:pPr>
    </w:p>
    <w:p w14:paraId="5AF2B6E9" w14:textId="77777777" w:rsidR="00DD54B7" w:rsidRPr="00171A83" w:rsidRDefault="00DD54B7" w:rsidP="00A17472">
      <w:pPr>
        <w:spacing w:line="240" w:lineRule="auto"/>
        <w:jc w:val="both"/>
      </w:pPr>
    </w:p>
    <w:p w14:paraId="2C5FF3A5" w14:textId="77777777" w:rsidR="00DD54B7" w:rsidRPr="00171A83" w:rsidRDefault="00DD54B7" w:rsidP="00A17472">
      <w:pPr>
        <w:spacing w:line="240" w:lineRule="auto"/>
        <w:jc w:val="both"/>
      </w:pPr>
    </w:p>
    <w:p w14:paraId="7812C31A" w14:textId="77777777" w:rsidR="00DD54B7" w:rsidRDefault="00DD54B7" w:rsidP="00A17472">
      <w:pPr>
        <w:spacing w:line="240" w:lineRule="auto"/>
        <w:jc w:val="both"/>
      </w:pPr>
    </w:p>
    <w:p w14:paraId="02D3A533" w14:textId="77777777" w:rsidR="00B02699" w:rsidRDefault="00B02699" w:rsidP="00A17472">
      <w:pPr>
        <w:jc w:val="both"/>
        <w:rPr>
          <w:rStyle w:val="Titel-1CharChar"/>
        </w:rPr>
      </w:pPr>
    </w:p>
    <w:p w14:paraId="0C75469C" w14:textId="77777777" w:rsidR="00A41B45" w:rsidRDefault="00A41B45" w:rsidP="00A17472">
      <w:pPr>
        <w:jc w:val="both"/>
        <w:rPr>
          <w:rStyle w:val="Titel-1CharChar"/>
        </w:rPr>
      </w:pPr>
    </w:p>
    <w:p w14:paraId="0A22812E" w14:textId="77777777" w:rsidR="00783801" w:rsidRDefault="00783801" w:rsidP="00A17472">
      <w:pPr>
        <w:jc w:val="both"/>
        <w:rPr>
          <w:rStyle w:val="Titel-1CharChar"/>
        </w:rPr>
      </w:pPr>
    </w:p>
    <w:p w14:paraId="68C27626" w14:textId="77777777" w:rsidR="00783801" w:rsidRDefault="00783801" w:rsidP="00A17472">
      <w:pPr>
        <w:jc w:val="both"/>
        <w:rPr>
          <w:rStyle w:val="Titel-1CharChar"/>
        </w:rPr>
      </w:pPr>
    </w:p>
    <w:p w14:paraId="073B8673" w14:textId="77777777" w:rsidR="00783801" w:rsidRDefault="00783801" w:rsidP="00A17472">
      <w:pPr>
        <w:jc w:val="both"/>
        <w:rPr>
          <w:rStyle w:val="Titel-1CharChar"/>
        </w:rPr>
      </w:pPr>
    </w:p>
    <w:p w14:paraId="11A192EB" w14:textId="77777777" w:rsidR="00A41B45" w:rsidRDefault="00057276" w:rsidP="00A17472">
      <w:pPr>
        <w:jc w:val="both"/>
        <w:rPr>
          <w:rStyle w:val="Titel-1CharChar"/>
        </w:rPr>
      </w:pPr>
      <w:r>
        <w:rPr>
          <w:noProof/>
          <w:lang w:eastAsia="nl-NL"/>
        </w:rPr>
        <w:drawing>
          <wp:anchor distT="0" distB="0" distL="114300" distR="114300" simplePos="0" relativeHeight="251657728" behindDoc="1" locked="0" layoutInCell="1" allowOverlap="1" wp14:anchorId="1F92A172" wp14:editId="5748643C">
            <wp:simplePos x="0" y="0"/>
            <wp:positionH relativeFrom="column">
              <wp:posOffset>-935990</wp:posOffset>
            </wp:positionH>
            <wp:positionV relativeFrom="paragraph">
              <wp:posOffset>73660</wp:posOffset>
            </wp:positionV>
            <wp:extent cx="7598410" cy="1811655"/>
            <wp:effectExtent l="19050" t="0" r="2540" b="0"/>
            <wp:wrapNone/>
            <wp:docPr id="18" name="Afbeelding 18" descr="main_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in_hout"/>
                    <pic:cNvPicPr>
                      <a:picLocks noChangeAspect="1" noChangeArrowheads="1"/>
                    </pic:cNvPicPr>
                  </pic:nvPicPr>
                  <pic:blipFill>
                    <a:blip r:embed="rId9" cstate="print"/>
                    <a:srcRect/>
                    <a:stretch>
                      <a:fillRect/>
                    </a:stretch>
                  </pic:blipFill>
                  <pic:spPr bwMode="auto">
                    <a:xfrm>
                      <a:off x="0" y="0"/>
                      <a:ext cx="7598410" cy="1811655"/>
                    </a:xfrm>
                    <a:prstGeom prst="rect">
                      <a:avLst/>
                    </a:prstGeom>
                    <a:noFill/>
                    <a:ln w="9525">
                      <a:noFill/>
                      <a:miter lim="800000"/>
                      <a:headEnd/>
                      <a:tailEnd/>
                    </a:ln>
                  </pic:spPr>
                </pic:pic>
              </a:graphicData>
            </a:graphic>
          </wp:anchor>
        </w:drawing>
      </w:r>
    </w:p>
    <w:p w14:paraId="7E8DEA21" w14:textId="77777777" w:rsidR="00783801" w:rsidRPr="000F5029" w:rsidRDefault="00783801" w:rsidP="00A17472">
      <w:pPr>
        <w:jc w:val="both"/>
        <w:rPr>
          <w:rStyle w:val="Titel-1CharChar"/>
        </w:rPr>
      </w:pPr>
    </w:p>
    <w:p w14:paraId="255BED00" w14:textId="1CDF47FA" w:rsidR="00DD54B7" w:rsidRPr="002A29D4" w:rsidRDefault="00A577AD" w:rsidP="00A577AD">
      <w:pPr>
        <w:spacing w:line="240" w:lineRule="auto"/>
        <w:rPr>
          <w:rStyle w:val="OndertitelChar"/>
        </w:rPr>
      </w:pPr>
      <w:r w:rsidRPr="002A29D4">
        <w:rPr>
          <w:rStyle w:val="Titel-1CharChar"/>
          <w:b w:val="0"/>
          <w:color w:val="FF0000"/>
        </w:rPr>
        <w:t>HIT-onderdeel</w:t>
      </w:r>
      <w:r w:rsidRPr="002A29D4">
        <w:rPr>
          <w:rStyle w:val="Titel-1CharChar"/>
          <w:b w:val="0"/>
        </w:rPr>
        <w:t xml:space="preserve"> </w:t>
      </w:r>
      <w:r w:rsidR="00CA1BDF" w:rsidRPr="002A29D4">
        <w:rPr>
          <w:rStyle w:val="Titel-1CharChar"/>
          <w:b w:val="0"/>
        </w:rPr>
        <w:t>–</w:t>
      </w:r>
      <w:r w:rsidRPr="002A29D4">
        <w:rPr>
          <w:rStyle w:val="Titel-1CharChar"/>
          <w:b w:val="0"/>
        </w:rPr>
        <w:t xml:space="preserve"> </w:t>
      </w:r>
      <w:r w:rsidR="00090982" w:rsidRPr="007C77C0">
        <w:rPr>
          <w:rStyle w:val="Titel-1CharChar"/>
          <w:b w:val="0"/>
          <w:color w:val="FF0000"/>
        </w:rPr>
        <w:t>HIT</w:t>
      </w:r>
      <w:r w:rsidR="00163738" w:rsidRPr="007C77C0">
        <w:rPr>
          <w:rStyle w:val="Titel-1CharChar"/>
          <w:b w:val="0"/>
          <w:color w:val="FF0000"/>
        </w:rPr>
        <w:t xml:space="preserve"> Alphen</w:t>
      </w:r>
      <w:r w:rsidR="00CA1BDF" w:rsidRPr="007C77C0">
        <w:rPr>
          <w:color w:val="FF0000"/>
        </w:rPr>
        <w:t xml:space="preserve"> </w:t>
      </w:r>
      <w:r w:rsidR="00DD54B7" w:rsidRPr="002A29D4">
        <w:rPr>
          <w:color w:val="FFFFFF"/>
        </w:rPr>
        <w:br/>
      </w:r>
      <w:r w:rsidR="00090982" w:rsidRPr="002A29D4">
        <w:rPr>
          <w:rStyle w:val="OndertitelChar"/>
        </w:rPr>
        <w:t>Deelnemersinformatie HIT 20</w:t>
      </w:r>
      <w:r w:rsidR="001800C6">
        <w:rPr>
          <w:rStyle w:val="OndertitelChar"/>
        </w:rPr>
        <w:t>2</w:t>
      </w:r>
      <w:r w:rsidR="005D1C7C">
        <w:rPr>
          <w:rStyle w:val="OndertitelChar"/>
        </w:rPr>
        <w:t>3</w:t>
      </w:r>
    </w:p>
    <w:p w14:paraId="529FD9F6" w14:textId="75CA511B" w:rsidR="00090982" w:rsidRPr="00B92FD2" w:rsidRDefault="00A577AD" w:rsidP="00A577AD">
      <w:pPr>
        <w:spacing w:line="240" w:lineRule="auto"/>
        <w:rPr>
          <w:color w:val="FF0000"/>
        </w:rPr>
      </w:pPr>
      <w:r w:rsidRPr="002A29D4">
        <w:rPr>
          <w:color w:val="FF0000"/>
        </w:rPr>
        <w:t xml:space="preserve">Startdatum </w:t>
      </w:r>
      <w:r w:rsidR="00090982" w:rsidRPr="002A29D4">
        <w:rPr>
          <w:color w:val="FF0000"/>
        </w:rPr>
        <w:t>20</w:t>
      </w:r>
      <w:r w:rsidR="001800C6">
        <w:rPr>
          <w:color w:val="FF0000"/>
        </w:rPr>
        <w:t>2</w:t>
      </w:r>
      <w:r w:rsidR="005D1C7C">
        <w:rPr>
          <w:color w:val="FF0000"/>
        </w:rPr>
        <w:t>3</w:t>
      </w:r>
      <w:r w:rsidR="00B92FD2" w:rsidRPr="002A29D4">
        <w:rPr>
          <w:color w:val="FF0000"/>
        </w:rPr>
        <w:t xml:space="preserve"> – einddatum 20</w:t>
      </w:r>
      <w:r w:rsidR="001800C6">
        <w:rPr>
          <w:color w:val="FF0000"/>
        </w:rPr>
        <w:t>2</w:t>
      </w:r>
      <w:r w:rsidR="005D1C7C">
        <w:rPr>
          <w:color w:val="FF0000"/>
        </w:rPr>
        <w:t>3</w:t>
      </w:r>
    </w:p>
    <w:p w14:paraId="59799EB6" w14:textId="77777777" w:rsidR="000C0E71" w:rsidRDefault="000C0E71" w:rsidP="00A17472">
      <w:pPr>
        <w:spacing w:line="240" w:lineRule="auto"/>
        <w:jc w:val="both"/>
      </w:pPr>
    </w:p>
    <w:p w14:paraId="29CA9EFC" w14:textId="77777777" w:rsidR="00DD54B7" w:rsidRDefault="00DD54B7" w:rsidP="00A17472">
      <w:pPr>
        <w:spacing w:line="240" w:lineRule="auto"/>
        <w:jc w:val="both"/>
      </w:pPr>
    </w:p>
    <w:p w14:paraId="5D41EE7B" w14:textId="77777777" w:rsidR="00783801" w:rsidRDefault="00533B95" w:rsidP="00163738">
      <w:pPr>
        <w:pStyle w:val="Titel-1"/>
        <w:jc w:val="both"/>
      </w:pPr>
      <w:r>
        <w:rPr>
          <w:noProof/>
          <w:lang w:eastAsia="nl-NL"/>
        </w:rPr>
        <mc:AlternateContent>
          <mc:Choice Requires="wps">
            <w:drawing>
              <wp:anchor distT="0" distB="0" distL="114300" distR="114300" simplePos="0" relativeHeight="251658752" behindDoc="0" locked="0" layoutInCell="1" allowOverlap="1" wp14:anchorId="0F3A3920" wp14:editId="47AE469C">
                <wp:simplePos x="0" y="0"/>
                <wp:positionH relativeFrom="column">
                  <wp:posOffset>308610</wp:posOffset>
                </wp:positionH>
                <wp:positionV relativeFrom="paragraph">
                  <wp:posOffset>781685</wp:posOffset>
                </wp:positionV>
                <wp:extent cx="5401945" cy="324739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1945" cy="3247390"/>
                        </a:xfrm>
                        <a:prstGeom prst="rect">
                          <a:avLst/>
                        </a:prstGeom>
                        <a:solidFill>
                          <a:srgbClr val="FFFFFF"/>
                        </a:solidFill>
                        <a:ln w="9525">
                          <a:solidFill>
                            <a:srgbClr val="000000"/>
                          </a:solidFill>
                          <a:miter lim="800000"/>
                          <a:headEnd/>
                          <a:tailEnd/>
                        </a:ln>
                      </wps:spPr>
                      <wps:txbx>
                        <w:txbxContent>
                          <w:p w14:paraId="5622EA7F" w14:textId="77777777" w:rsidR="00B92FD2" w:rsidRDefault="00B92FD2" w:rsidP="00B92FD2">
                            <w:pPr>
                              <w:rPr>
                                <w:color w:val="FF0000"/>
                                <w:u w:val="single"/>
                              </w:rPr>
                            </w:pPr>
                            <w:r>
                              <w:rPr>
                                <w:color w:val="FF0000"/>
                                <w:u w:val="single"/>
                              </w:rPr>
                              <w:t>Algemene uitleg</w:t>
                            </w:r>
                          </w:p>
                          <w:p w14:paraId="148ADE49" w14:textId="77777777" w:rsidR="00B92FD2" w:rsidRDefault="00B92FD2" w:rsidP="00B92FD2">
                            <w:pPr>
                              <w:rPr>
                                <w:color w:val="FF0000"/>
                              </w:rPr>
                            </w:pPr>
                          </w:p>
                          <w:p w14:paraId="2E7E4953" w14:textId="771BA7C6" w:rsidR="00B92FD2" w:rsidRDefault="00B92FD2" w:rsidP="00B92FD2">
                            <w:pPr>
                              <w:rPr>
                                <w:color w:val="FF0000"/>
                              </w:rPr>
                            </w:pPr>
                            <w:r w:rsidRPr="00B96F46">
                              <w:rPr>
                                <w:color w:val="FF0000"/>
                              </w:rPr>
                              <w:t xml:space="preserve">Heb je een logo of een leuke foto </w:t>
                            </w:r>
                            <w:r>
                              <w:rPr>
                                <w:color w:val="FF0000"/>
                              </w:rPr>
                              <w:t xml:space="preserve">voor </w:t>
                            </w:r>
                            <w:r w:rsidRPr="00B96F46">
                              <w:rPr>
                                <w:color w:val="FF0000"/>
                              </w:rPr>
                              <w:t>op de voorkant?</w:t>
                            </w:r>
                            <w:r>
                              <w:rPr>
                                <w:color w:val="FF0000"/>
                              </w:rPr>
                              <w:t xml:space="preserve"> Haal dan de huidige foto weg (genomen bij HIT Harderwijk</w:t>
                            </w:r>
                            <w:r w:rsidR="002A29D4">
                              <w:rPr>
                                <w:color w:val="FF0000"/>
                              </w:rPr>
                              <w:t>)</w:t>
                            </w:r>
                            <w:r>
                              <w:rPr>
                                <w:color w:val="FF0000"/>
                              </w:rPr>
                              <w:t xml:space="preserve"> en plaats hier jouw eigen afbeelding. </w:t>
                            </w:r>
                            <w:r w:rsidRPr="00B96F46">
                              <w:rPr>
                                <w:color w:val="FF0000"/>
                              </w:rPr>
                              <w:t xml:space="preserve">Haal </w:t>
                            </w:r>
                            <w:r>
                              <w:rPr>
                                <w:color w:val="FF0000"/>
                              </w:rPr>
                              <w:t>ook dit</w:t>
                            </w:r>
                            <w:r w:rsidR="005D1C7C">
                              <w:rPr>
                                <w:color w:val="FF0000"/>
                              </w:rPr>
                              <w:t xml:space="preserve"> </w:t>
                            </w:r>
                            <w:r w:rsidRPr="00B96F46">
                              <w:rPr>
                                <w:color w:val="FF0000"/>
                              </w:rPr>
                              <w:t xml:space="preserve">vierkantje </w:t>
                            </w:r>
                            <w:r>
                              <w:rPr>
                                <w:color w:val="FF0000"/>
                              </w:rPr>
                              <w:t xml:space="preserve">met uitleg </w:t>
                            </w:r>
                            <w:r w:rsidRPr="00B96F46">
                              <w:rPr>
                                <w:color w:val="FF0000"/>
                              </w:rPr>
                              <w:t xml:space="preserve">weg. </w:t>
                            </w:r>
                          </w:p>
                          <w:p w14:paraId="3DCFAE79" w14:textId="77777777" w:rsidR="00B92FD2" w:rsidRDefault="00B92FD2" w:rsidP="00B92FD2">
                            <w:pPr>
                              <w:rPr>
                                <w:color w:val="FF0000"/>
                              </w:rPr>
                            </w:pPr>
                          </w:p>
                          <w:p w14:paraId="63653012" w14:textId="7B004F90" w:rsidR="00B92FD2" w:rsidRPr="00B92FD2" w:rsidRDefault="00B92FD2" w:rsidP="00B92FD2">
                            <w:pPr>
                              <w:rPr>
                                <w:i/>
                                <w:color w:val="FF0000"/>
                              </w:rPr>
                            </w:pPr>
                            <w:r w:rsidRPr="00B92FD2">
                              <w:rPr>
                                <w:i/>
                                <w:color w:val="FF0000"/>
                              </w:rPr>
                              <w:t xml:space="preserve">In dit hele document staat </w:t>
                            </w:r>
                            <w:r w:rsidRPr="00B92FD2">
                              <w:rPr>
                                <w:b/>
                                <w:i/>
                                <w:color w:val="FF0000"/>
                              </w:rPr>
                              <w:t>tekst in het rood</w:t>
                            </w:r>
                            <w:r w:rsidRPr="00B92FD2">
                              <w:rPr>
                                <w:i/>
                                <w:color w:val="FF0000"/>
                              </w:rPr>
                              <w:t>. Het is de bedoeling dat als je klaar bent, alle rode tekst weg i</w:t>
                            </w:r>
                            <w:r>
                              <w:rPr>
                                <w:i/>
                                <w:color w:val="FF0000"/>
                              </w:rPr>
                              <w:t xml:space="preserve">s. </w:t>
                            </w:r>
                          </w:p>
                          <w:p w14:paraId="3BF213C2" w14:textId="77777777" w:rsidR="00B92FD2" w:rsidRPr="00C53168" w:rsidRDefault="00B92FD2" w:rsidP="00B92FD2">
                            <w:pPr>
                              <w:rPr>
                                <w:i/>
                                <w:color w:val="FF0000"/>
                              </w:rPr>
                            </w:pPr>
                          </w:p>
                          <w:p w14:paraId="50ECBE8F" w14:textId="55F9323C" w:rsidR="00B92FD2" w:rsidRPr="00C53168" w:rsidRDefault="00B92FD2" w:rsidP="00B92FD2">
                            <w:pPr>
                              <w:rPr>
                                <w:i/>
                                <w:color w:val="FF0000"/>
                              </w:rPr>
                            </w:pPr>
                            <w:r w:rsidRPr="00C53168">
                              <w:rPr>
                                <w:i/>
                                <w:color w:val="FF0000"/>
                              </w:rPr>
                              <w:t>Soms moet je rode tekst weghalen als deze niet van toepassing is, soms moet deze aangevuld worden en soms moet de tekst juist blijven staan. Uiteindelijk blijft er dus alleen maar zwarte tekst over.</w:t>
                            </w:r>
                            <w:r>
                              <w:rPr>
                                <w:i/>
                                <w:color w:val="FF0000"/>
                              </w:rPr>
                              <w:t xml:space="preserve"> Kijk ook naar de checklist helemaal achteraan het document.</w:t>
                            </w:r>
                          </w:p>
                          <w:p w14:paraId="25575FEC" w14:textId="77777777" w:rsidR="00B92FD2" w:rsidRPr="00C53168" w:rsidRDefault="00B92FD2" w:rsidP="00B92FD2">
                            <w:pPr>
                              <w:rPr>
                                <w:i/>
                                <w:color w:val="FF0000"/>
                              </w:rPr>
                            </w:pPr>
                          </w:p>
                          <w:p w14:paraId="2407B0C3" w14:textId="08FFD1A3" w:rsidR="00B92FD2" w:rsidRPr="00C53168" w:rsidRDefault="00B92FD2" w:rsidP="00B92FD2">
                            <w:pPr>
                              <w:rPr>
                                <w:i/>
                                <w:color w:val="FF0000"/>
                              </w:rPr>
                            </w:pPr>
                            <w:r>
                              <w:rPr>
                                <w:i/>
                                <w:color w:val="FF0000"/>
                              </w:rPr>
                              <w:t>Lever het document op tijd in bij &lt;</w:t>
                            </w:r>
                            <w:r w:rsidRPr="00FB22B2">
                              <w:rPr>
                                <w:b/>
                                <w:i/>
                                <w:color w:val="FF0000"/>
                              </w:rPr>
                              <w:t>in te vullen door HIT-plaats&gt;,</w:t>
                            </w:r>
                            <w:r>
                              <w:rPr>
                                <w:i/>
                                <w:color w:val="FF0000"/>
                              </w:rPr>
                              <w:t xml:space="preserve"> </w:t>
                            </w:r>
                            <w:r w:rsidRPr="00C53168">
                              <w:rPr>
                                <w:i/>
                                <w:color w:val="FF0000"/>
                              </w:rPr>
                              <w:t>zowel in PDF als Word (</w:t>
                            </w:r>
                            <w:proofErr w:type="spellStart"/>
                            <w:r w:rsidRPr="00C53168">
                              <w:rPr>
                                <w:i/>
                                <w:color w:val="FF0000"/>
                              </w:rPr>
                              <w:t>docx</w:t>
                            </w:r>
                            <w:proofErr w:type="spellEnd"/>
                            <w:r w:rsidRPr="00C53168">
                              <w:rPr>
                                <w:i/>
                                <w:color w:val="FF0000"/>
                              </w:rPr>
                              <w:t xml:space="preserve">) formaat. De deadline is: </w:t>
                            </w:r>
                            <w:r w:rsidRPr="00FB22B2">
                              <w:rPr>
                                <w:b/>
                                <w:i/>
                                <w:color w:val="FF0000"/>
                              </w:rPr>
                              <w:t>&lt;in te vullen door HIT-plaats&gt;.</w:t>
                            </w:r>
                            <w:r>
                              <w:rPr>
                                <w:i/>
                                <w:color w:val="FF0000"/>
                              </w:rPr>
                              <w:t xml:space="preserve"> De informatie wordt daarna </w:t>
                            </w:r>
                            <w:r w:rsidRPr="00FB22B2">
                              <w:rPr>
                                <w:b/>
                                <w:i/>
                                <w:color w:val="FF0000"/>
                              </w:rPr>
                              <w:t xml:space="preserve">uiterlijk op </w:t>
                            </w:r>
                            <w:r w:rsidR="00AA01E6">
                              <w:rPr>
                                <w:b/>
                                <w:i/>
                                <w:color w:val="FF0000"/>
                              </w:rPr>
                              <w:t>24 februari 2023</w:t>
                            </w:r>
                            <w:r w:rsidRPr="00FB22B2">
                              <w:rPr>
                                <w:b/>
                                <w:i/>
                                <w:color w:val="FF0000"/>
                              </w:rPr>
                              <w:t xml:space="preserve"> </w:t>
                            </w:r>
                            <w:r>
                              <w:rPr>
                                <w:i/>
                                <w:color w:val="FF0000"/>
                              </w:rPr>
                              <w:t xml:space="preserve">gepubliceerd en gecommuniceerd naar de deelnemers. </w:t>
                            </w:r>
                          </w:p>
                          <w:p w14:paraId="5614DC04" w14:textId="77777777" w:rsidR="00B92FD2" w:rsidRDefault="00B92FD2" w:rsidP="00B92F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3A3920" id="_x0000_t202" coordsize="21600,21600" o:spt="202" path="m,l,21600r21600,l21600,xe">
                <v:stroke joinstyle="miter"/>
                <v:path gradientshapeok="t" o:connecttype="rect"/>
              </v:shapetype>
              <v:shape id="Text Box 4" o:spid="_x0000_s1026" type="#_x0000_t202" style="position:absolute;left:0;text-align:left;margin-left:24.3pt;margin-top:61.55pt;width:425.35pt;height:25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">
                <v:path arrowok="t"/>
                <v:textbox>
                  <w:txbxContent>
                    <w:p w14:paraId="5622EA7F" w14:textId="77777777" w:rsidR="00B92FD2" w:rsidRDefault="00B92FD2" w:rsidP="00B92FD2">
                      <w:pPr>
                        <w:rPr>
                          <w:color w:val="FF0000"/>
                          <w:u w:val="single"/>
                        </w:rPr>
                      </w:pPr>
                      <w:r>
                        <w:rPr>
                          <w:color w:val="FF0000"/>
                          <w:u w:val="single"/>
                        </w:rPr>
                        <w:t>Algemene uitleg</w:t>
                      </w:r>
                    </w:p>
                    <w:p w14:paraId="148ADE49" w14:textId="77777777" w:rsidR="00B92FD2" w:rsidRDefault="00B92FD2" w:rsidP="00B92FD2">
                      <w:pPr>
                        <w:rPr>
                          <w:color w:val="FF0000"/>
                        </w:rPr>
                      </w:pPr>
                    </w:p>
                    <w:p w14:paraId="2E7E4953" w14:textId="771BA7C6" w:rsidR="00B92FD2" w:rsidRDefault="00B92FD2" w:rsidP="00B92FD2">
                      <w:pPr>
                        <w:rPr>
                          <w:color w:val="FF0000"/>
                        </w:rPr>
                      </w:pPr>
                      <w:r w:rsidRPr="00B96F46">
                        <w:rPr>
                          <w:color w:val="FF0000"/>
                        </w:rPr>
                        <w:t xml:space="preserve">Heb je een logo of een leuke foto </w:t>
                      </w:r>
                      <w:r>
                        <w:rPr>
                          <w:color w:val="FF0000"/>
                        </w:rPr>
                        <w:t xml:space="preserve">voor </w:t>
                      </w:r>
                      <w:r w:rsidRPr="00B96F46">
                        <w:rPr>
                          <w:color w:val="FF0000"/>
                        </w:rPr>
                        <w:t>op de voorkant?</w:t>
                      </w:r>
                      <w:r>
                        <w:rPr>
                          <w:color w:val="FF0000"/>
                        </w:rPr>
                        <w:t xml:space="preserve"> Haal dan de huidige foto weg (genomen bij HIT Harderwijk</w:t>
                      </w:r>
                      <w:r w:rsidR="002A29D4">
                        <w:rPr>
                          <w:color w:val="FF0000"/>
                        </w:rPr>
                        <w:t>)</w:t>
                      </w:r>
                      <w:r>
                        <w:rPr>
                          <w:color w:val="FF0000"/>
                        </w:rPr>
                        <w:t xml:space="preserve"> en plaats hier jouw eigen afbeelding. </w:t>
                      </w:r>
                      <w:r w:rsidRPr="00B96F46">
                        <w:rPr>
                          <w:color w:val="FF0000"/>
                        </w:rPr>
                        <w:t xml:space="preserve">Haal </w:t>
                      </w:r>
                      <w:r>
                        <w:rPr>
                          <w:color w:val="FF0000"/>
                        </w:rPr>
                        <w:t>ook dit</w:t>
                      </w:r>
                      <w:r w:rsidR="005D1C7C">
                        <w:rPr>
                          <w:color w:val="FF0000"/>
                        </w:rPr>
                        <w:t xml:space="preserve"> </w:t>
                      </w:r>
                      <w:r w:rsidRPr="00B96F46">
                        <w:rPr>
                          <w:color w:val="FF0000"/>
                        </w:rPr>
                        <w:t xml:space="preserve">vierkantje </w:t>
                      </w:r>
                      <w:r>
                        <w:rPr>
                          <w:color w:val="FF0000"/>
                        </w:rPr>
                        <w:t xml:space="preserve">met uitleg </w:t>
                      </w:r>
                      <w:r w:rsidRPr="00B96F46">
                        <w:rPr>
                          <w:color w:val="FF0000"/>
                        </w:rPr>
                        <w:t xml:space="preserve">weg. </w:t>
                      </w:r>
                    </w:p>
                    <w:p w14:paraId="3DCFAE79" w14:textId="77777777" w:rsidR="00B92FD2" w:rsidRDefault="00B92FD2" w:rsidP="00B92FD2">
                      <w:pPr>
                        <w:rPr>
                          <w:color w:val="FF0000"/>
                        </w:rPr>
                      </w:pPr>
                    </w:p>
                    <w:p w14:paraId="63653012" w14:textId="7B004F90" w:rsidR="00B92FD2" w:rsidRPr="00B92FD2" w:rsidRDefault="00B92FD2" w:rsidP="00B92FD2">
                      <w:pPr>
                        <w:rPr>
                          <w:i/>
                          <w:color w:val="FF0000"/>
                        </w:rPr>
                      </w:pPr>
                      <w:r w:rsidRPr="00B92FD2">
                        <w:rPr>
                          <w:i/>
                          <w:color w:val="FF0000"/>
                        </w:rPr>
                        <w:t xml:space="preserve">In dit hele document staat </w:t>
                      </w:r>
                      <w:r w:rsidRPr="00B92FD2">
                        <w:rPr>
                          <w:b/>
                          <w:i/>
                          <w:color w:val="FF0000"/>
                        </w:rPr>
                        <w:t>tekst in het rood</w:t>
                      </w:r>
                      <w:r w:rsidRPr="00B92FD2">
                        <w:rPr>
                          <w:i/>
                          <w:color w:val="FF0000"/>
                        </w:rPr>
                        <w:t>. Het is de bedoeling dat als je klaar bent, alle rode tekst weg i</w:t>
                      </w:r>
                      <w:r>
                        <w:rPr>
                          <w:i/>
                          <w:color w:val="FF0000"/>
                        </w:rPr>
                        <w:t xml:space="preserve">s. </w:t>
                      </w:r>
                    </w:p>
                    <w:p w14:paraId="3BF213C2" w14:textId="77777777" w:rsidR="00B92FD2" w:rsidRPr="00C53168" w:rsidRDefault="00B92FD2" w:rsidP="00B92FD2">
                      <w:pPr>
                        <w:rPr>
                          <w:i/>
                          <w:color w:val="FF0000"/>
                        </w:rPr>
                      </w:pPr>
                    </w:p>
                    <w:p w14:paraId="50ECBE8F" w14:textId="55F9323C" w:rsidR="00B92FD2" w:rsidRPr="00C53168" w:rsidRDefault="00B92FD2" w:rsidP="00B92FD2">
                      <w:pPr>
                        <w:rPr>
                          <w:i/>
                          <w:color w:val="FF0000"/>
                        </w:rPr>
                      </w:pPr>
                      <w:r w:rsidRPr="00C53168">
                        <w:rPr>
                          <w:i/>
                          <w:color w:val="FF0000"/>
                        </w:rPr>
                        <w:t>Soms moet je rode tekst weghalen als deze niet van toepassing is, soms moet deze aangevuld worden en soms moet de tekst juist blijven staan. Uiteindelijk blijft er dus alleen maar zwarte tekst over.</w:t>
                      </w:r>
                      <w:r>
                        <w:rPr>
                          <w:i/>
                          <w:color w:val="FF0000"/>
                        </w:rPr>
                        <w:t xml:space="preserve"> Kijk ook naar de checklist helemaal achteraan het document.</w:t>
                      </w:r>
                    </w:p>
                    <w:p w14:paraId="25575FEC" w14:textId="77777777" w:rsidR="00B92FD2" w:rsidRPr="00C53168" w:rsidRDefault="00B92FD2" w:rsidP="00B92FD2">
                      <w:pPr>
                        <w:rPr>
                          <w:i/>
                          <w:color w:val="FF0000"/>
                        </w:rPr>
                      </w:pPr>
                    </w:p>
                    <w:p w14:paraId="2407B0C3" w14:textId="08FFD1A3" w:rsidR="00B92FD2" w:rsidRPr="00C53168" w:rsidRDefault="00B92FD2" w:rsidP="00B92FD2">
                      <w:pPr>
                        <w:rPr>
                          <w:i/>
                          <w:color w:val="FF0000"/>
                        </w:rPr>
                      </w:pPr>
                      <w:r>
                        <w:rPr>
                          <w:i/>
                          <w:color w:val="FF0000"/>
                        </w:rPr>
                        <w:t>Lever het document op tijd in bij &lt;</w:t>
                      </w:r>
                      <w:r w:rsidRPr="00FB22B2">
                        <w:rPr>
                          <w:b/>
                          <w:i/>
                          <w:color w:val="FF0000"/>
                        </w:rPr>
                        <w:t>in te vullen door HIT-plaats&gt;,</w:t>
                      </w:r>
                      <w:r>
                        <w:rPr>
                          <w:i/>
                          <w:color w:val="FF0000"/>
                        </w:rPr>
                        <w:t xml:space="preserve"> </w:t>
                      </w:r>
                      <w:r w:rsidRPr="00C53168">
                        <w:rPr>
                          <w:i/>
                          <w:color w:val="FF0000"/>
                        </w:rPr>
                        <w:t>zowel in PDF als Word (</w:t>
                      </w:r>
                      <w:proofErr w:type="spellStart"/>
                      <w:r w:rsidRPr="00C53168">
                        <w:rPr>
                          <w:i/>
                          <w:color w:val="FF0000"/>
                        </w:rPr>
                        <w:t>docx</w:t>
                      </w:r>
                      <w:proofErr w:type="spellEnd"/>
                      <w:r w:rsidRPr="00C53168">
                        <w:rPr>
                          <w:i/>
                          <w:color w:val="FF0000"/>
                        </w:rPr>
                        <w:t xml:space="preserve">) formaat. De deadline is: </w:t>
                      </w:r>
                      <w:r w:rsidRPr="00FB22B2">
                        <w:rPr>
                          <w:b/>
                          <w:i/>
                          <w:color w:val="FF0000"/>
                        </w:rPr>
                        <w:t>&lt;in te vullen door HIT-plaats&gt;.</w:t>
                      </w:r>
                      <w:r>
                        <w:rPr>
                          <w:i/>
                          <w:color w:val="FF0000"/>
                        </w:rPr>
                        <w:t xml:space="preserve"> De informatie wordt daarna </w:t>
                      </w:r>
                      <w:r w:rsidRPr="00FB22B2">
                        <w:rPr>
                          <w:b/>
                          <w:i/>
                          <w:color w:val="FF0000"/>
                        </w:rPr>
                        <w:t xml:space="preserve">uiterlijk op </w:t>
                      </w:r>
                      <w:r w:rsidR="00AA01E6">
                        <w:rPr>
                          <w:b/>
                          <w:i/>
                          <w:color w:val="FF0000"/>
                        </w:rPr>
                        <w:t>24 februari 2023</w:t>
                      </w:r>
                      <w:r w:rsidRPr="00FB22B2">
                        <w:rPr>
                          <w:b/>
                          <w:i/>
                          <w:color w:val="FF0000"/>
                        </w:rPr>
                        <w:t xml:space="preserve"> </w:t>
                      </w:r>
                      <w:r>
                        <w:rPr>
                          <w:i/>
                          <w:color w:val="FF0000"/>
                        </w:rPr>
                        <w:t xml:space="preserve">gepubliceerd en gecommuniceerd naar de deelnemers. </w:t>
                      </w:r>
                    </w:p>
                    <w:p w14:paraId="5614DC04" w14:textId="77777777" w:rsidR="00B92FD2" w:rsidRDefault="00B92FD2" w:rsidP="00B92FD2"/>
                  </w:txbxContent>
                </v:textbox>
              </v:shape>
            </w:pict>
          </mc:Fallback>
        </mc:AlternateContent>
      </w:r>
      <w:r w:rsidR="00DD54B7" w:rsidRPr="00171A83">
        <w:br w:type="page"/>
      </w:r>
    </w:p>
    <w:p w14:paraId="4566C2B8" w14:textId="77777777" w:rsidR="00BD104F" w:rsidRDefault="00BD104F" w:rsidP="0051047A">
      <w:pPr>
        <w:pStyle w:val="Kop2"/>
        <w:sectPr w:rsidR="00BD104F" w:rsidSect="00090982">
          <w:headerReference w:type="default" r:id="rId10"/>
          <w:footerReference w:type="even" r:id="rId11"/>
          <w:footerReference w:type="default" r:id="rId12"/>
          <w:type w:val="continuous"/>
          <w:pgSz w:w="11906" w:h="16838" w:code="9"/>
          <w:pgMar w:top="1438" w:right="1418" w:bottom="1418" w:left="1418" w:header="709" w:footer="225" w:gutter="0"/>
          <w:cols w:space="708"/>
          <w:titlePg/>
          <w:docGrid w:linePitch="360"/>
        </w:sectPr>
      </w:pPr>
    </w:p>
    <w:p w14:paraId="1248E51D" w14:textId="77777777" w:rsidR="00810387" w:rsidRPr="00A97D1D" w:rsidRDefault="0051047A" w:rsidP="0051047A">
      <w:pPr>
        <w:pStyle w:val="Kop1"/>
        <w:rPr>
          <w:color w:val="FF0000"/>
        </w:rPr>
      </w:pPr>
      <w:bookmarkStart w:id="0" w:name="_Toc408177381"/>
      <w:r w:rsidRPr="00A97D1D">
        <w:rPr>
          <w:color w:val="FF0000"/>
        </w:rPr>
        <w:lastRenderedPageBreak/>
        <w:t>HIT Alphen</w:t>
      </w:r>
    </w:p>
    <w:p w14:paraId="118A3BF7" w14:textId="77777777" w:rsidR="000346AA" w:rsidRPr="00A97D1D" w:rsidRDefault="000346AA" w:rsidP="000346AA">
      <w:pPr>
        <w:pStyle w:val="Kop2"/>
        <w:rPr>
          <w:color w:val="FF0000"/>
        </w:rPr>
      </w:pPr>
      <w:bookmarkStart w:id="1" w:name="_Toc408177396"/>
      <w:proofErr w:type="gramStart"/>
      <w:r w:rsidRPr="00A97D1D">
        <w:rPr>
          <w:color w:val="FF0000"/>
        </w:rPr>
        <w:t>Aanhef /</w:t>
      </w:r>
      <w:proofErr w:type="gramEnd"/>
      <w:r w:rsidRPr="00A97D1D">
        <w:rPr>
          <w:color w:val="FF0000"/>
        </w:rPr>
        <w:t xml:space="preserve"> titel van welkomstwoord</w:t>
      </w:r>
      <w:bookmarkEnd w:id="1"/>
    </w:p>
    <w:p w14:paraId="7F2B2F92" w14:textId="77777777" w:rsidR="000346AA" w:rsidRDefault="000346AA" w:rsidP="000346AA">
      <w:pPr>
        <w:spacing w:line="23" w:lineRule="atLeast"/>
        <w:jc w:val="both"/>
        <w:rPr>
          <w:color w:val="FF0000"/>
        </w:rPr>
      </w:pPr>
      <w:r>
        <w:rPr>
          <w:color w:val="FF0000"/>
        </w:rPr>
        <w:t xml:space="preserve">Kleine inleiding over de HIT-plaats. Dit stukje wordt geschreven door het C-team, en niet door de HIT-onderdelen aangepast. </w:t>
      </w:r>
    </w:p>
    <w:p w14:paraId="36CCE0C3" w14:textId="77777777" w:rsidR="000346AA" w:rsidRPr="00A97D1D" w:rsidRDefault="000346AA" w:rsidP="000346AA">
      <w:pPr>
        <w:pStyle w:val="Kop2"/>
        <w:rPr>
          <w:color w:val="FF0000"/>
        </w:rPr>
      </w:pPr>
      <w:r w:rsidRPr="00A97D1D">
        <w:rPr>
          <w:color w:val="FF0000"/>
        </w:rPr>
        <w:t>Titel van extra tekstje</w:t>
      </w:r>
    </w:p>
    <w:p w14:paraId="6CD761E4" w14:textId="77777777" w:rsidR="000346AA" w:rsidRDefault="000346AA" w:rsidP="000346AA">
      <w:pPr>
        <w:spacing w:line="23" w:lineRule="atLeast"/>
        <w:jc w:val="both"/>
        <w:rPr>
          <w:color w:val="FF0000"/>
        </w:rPr>
      </w:pPr>
      <w:r>
        <w:rPr>
          <w:color w:val="FF0000"/>
        </w:rPr>
        <w:t xml:space="preserve">Als de HIT-plaats dat nodig vindt, kunnen er extra kopjes worden toegevoegd. Deze teksten worden geschreven door het C-team, en niet door de HIT-onderdelen aangepast. </w:t>
      </w:r>
    </w:p>
    <w:p w14:paraId="1DD36BDB" w14:textId="77777777" w:rsidR="00C90E40" w:rsidRPr="00C37F24" w:rsidRDefault="00C90E40" w:rsidP="00810387">
      <w:pPr>
        <w:spacing w:line="23" w:lineRule="atLeast"/>
        <w:jc w:val="both"/>
        <w:rPr>
          <w:i/>
        </w:rPr>
      </w:pPr>
    </w:p>
    <w:p w14:paraId="52DD6622" w14:textId="77777777" w:rsidR="00810387" w:rsidRPr="00A97D1D" w:rsidRDefault="0051047A" w:rsidP="0051047A">
      <w:pPr>
        <w:pStyle w:val="Kop1"/>
        <w:rPr>
          <w:color w:val="FF0000"/>
        </w:rPr>
      </w:pPr>
      <w:r w:rsidRPr="00A97D1D">
        <w:rPr>
          <w:color w:val="FF0000"/>
        </w:rPr>
        <w:t>Naam HIT-onderdeel</w:t>
      </w:r>
    </w:p>
    <w:p w14:paraId="12A3FB53" w14:textId="77777777" w:rsidR="00591910" w:rsidRPr="00A97D1D" w:rsidRDefault="00C3679A" w:rsidP="0051047A">
      <w:pPr>
        <w:pStyle w:val="Kop2"/>
        <w:rPr>
          <w:color w:val="FF0000"/>
        </w:rPr>
      </w:pPr>
      <w:proofErr w:type="gramStart"/>
      <w:r w:rsidRPr="00A97D1D">
        <w:rPr>
          <w:color w:val="FF0000"/>
        </w:rPr>
        <w:t>A</w:t>
      </w:r>
      <w:r w:rsidR="00AD43BF" w:rsidRPr="00A97D1D">
        <w:rPr>
          <w:color w:val="FF0000"/>
        </w:rPr>
        <w:t>anhef /</w:t>
      </w:r>
      <w:proofErr w:type="gramEnd"/>
      <w:r w:rsidR="00AD43BF" w:rsidRPr="00A97D1D">
        <w:rPr>
          <w:color w:val="FF0000"/>
        </w:rPr>
        <w:t xml:space="preserve"> titel van welkomstwoord</w:t>
      </w:r>
      <w:bookmarkEnd w:id="0"/>
    </w:p>
    <w:p w14:paraId="37ED51E1" w14:textId="77777777" w:rsidR="00AD43BF" w:rsidRPr="00AD43BF" w:rsidRDefault="00AD43BF" w:rsidP="00163738">
      <w:pPr>
        <w:jc w:val="both"/>
        <w:rPr>
          <w:color w:val="FF0000"/>
        </w:rPr>
      </w:pPr>
      <w:r w:rsidRPr="00AD43BF">
        <w:rPr>
          <w:color w:val="FF0000"/>
        </w:rPr>
        <w:t xml:space="preserve">Het welkomstwoord </w:t>
      </w:r>
      <w:r w:rsidR="00913812">
        <w:rPr>
          <w:color w:val="FF0000"/>
        </w:rPr>
        <w:t xml:space="preserve">van het HIT-onderdeel. </w:t>
      </w:r>
    </w:p>
    <w:p w14:paraId="266AFD75" w14:textId="77777777" w:rsidR="0051047A" w:rsidRPr="00A97D1D" w:rsidRDefault="0051047A" w:rsidP="0051047A">
      <w:pPr>
        <w:pStyle w:val="Kop2"/>
        <w:rPr>
          <w:color w:val="FF0000"/>
        </w:rPr>
      </w:pPr>
      <w:bookmarkStart w:id="2" w:name="_Toc408177382"/>
      <w:r w:rsidRPr="00A97D1D">
        <w:rPr>
          <w:color w:val="FF0000"/>
        </w:rPr>
        <w:t>Belangrijke informatie</w:t>
      </w:r>
    </w:p>
    <w:p w14:paraId="718A2760" w14:textId="77777777" w:rsidR="00C12FC0" w:rsidRPr="00A97D1D" w:rsidRDefault="00C12FC0" w:rsidP="0051047A">
      <w:pPr>
        <w:pStyle w:val="Kop3"/>
        <w:rPr>
          <w:color w:val="FF0000"/>
        </w:rPr>
      </w:pPr>
      <w:r w:rsidRPr="00A97D1D">
        <w:rPr>
          <w:color w:val="FF0000"/>
        </w:rPr>
        <w:t>Voorbereiding</w:t>
      </w:r>
      <w:bookmarkEnd w:id="2"/>
    </w:p>
    <w:p w14:paraId="5C157EB7" w14:textId="77777777" w:rsidR="00C12FC0" w:rsidRPr="007E4088" w:rsidRDefault="0095474D" w:rsidP="00163738">
      <w:pPr>
        <w:jc w:val="both"/>
        <w:rPr>
          <w:color w:val="FF0000"/>
        </w:rPr>
      </w:pPr>
      <w:r>
        <w:rPr>
          <w:color w:val="FF0000"/>
        </w:rPr>
        <w:t xml:space="preserve">De voorbereidingen en verwachtingen van de deelnemers. </w:t>
      </w:r>
    </w:p>
    <w:p w14:paraId="3FAB2199" w14:textId="77777777" w:rsidR="00591910" w:rsidRPr="00A97D1D" w:rsidRDefault="00AD43BF" w:rsidP="0051047A">
      <w:pPr>
        <w:pStyle w:val="Kop3"/>
        <w:rPr>
          <w:color w:val="FF0000"/>
        </w:rPr>
      </w:pPr>
      <w:bookmarkStart w:id="3" w:name="_Toc408177383"/>
      <w:r w:rsidRPr="00A97D1D">
        <w:rPr>
          <w:color w:val="FF0000"/>
        </w:rPr>
        <w:t>Aankomst</w:t>
      </w:r>
      <w:r w:rsidR="007F0563" w:rsidRPr="00A97D1D">
        <w:rPr>
          <w:color w:val="FF0000"/>
        </w:rPr>
        <w:t xml:space="preserve"> </w:t>
      </w:r>
      <w:r w:rsidR="00BF3EF7" w:rsidRPr="00A97D1D">
        <w:rPr>
          <w:color w:val="FF0000"/>
        </w:rPr>
        <w:t>en opening</w:t>
      </w:r>
      <w:bookmarkEnd w:id="3"/>
    </w:p>
    <w:p w14:paraId="2334D2BC" w14:textId="77777777" w:rsidR="0095474D" w:rsidRDefault="0095474D" w:rsidP="00163738">
      <w:pPr>
        <w:spacing w:line="23" w:lineRule="atLeast"/>
        <w:jc w:val="both"/>
        <w:rPr>
          <w:color w:val="FF0000"/>
        </w:rPr>
      </w:pPr>
      <w:r>
        <w:rPr>
          <w:color w:val="FF0000"/>
        </w:rPr>
        <w:t xml:space="preserve">Wanneer aankomen, en wat is hierbij belangrijk. Verwijs ook naar de routebeschrijving verderop in deze brief. </w:t>
      </w:r>
    </w:p>
    <w:p w14:paraId="3C853C35" w14:textId="77777777" w:rsidR="00913812" w:rsidRPr="00A97D1D" w:rsidRDefault="00913812" w:rsidP="0051047A">
      <w:pPr>
        <w:pStyle w:val="Kop3"/>
        <w:rPr>
          <w:color w:val="FF0000"/>
        </w:rPr>
      </w:pPr>
      <w:bookmarkStart w:id="4" w:name="_Toc408177384"/>
      <w:r w:rsidRPr="00A97D1D">
        <w:rPr>
          <w:color w:val="FF0000"/>
        </w:rPr>
        <w:t>Bagage</w:t>
      </w:r>
      <w:bookmarkEnd w:id="4"/>
      <w:r w:rsidRPr="00A97D1D">
        <w:rPr>
          <w:color w:val="FF0000"/>
        </w:rPr>
        <w:t xml:space="preserve"> </w:t>
      </w:r>
    </w:p>
    <w:p w14:paraId="5E6382C9" w14:textId="77777777" w:rsidR="00913812" w:rsidRDefault="0095474D" w:rsidP="00163738">
      <w:pPr>
        <w:jc w:val="both"/>
        <w:rPr>
          <w:color w:val="FF0000"/>
        </w:rPr>
      </w:pPr>
      <w:r>
        <w:rPr>
          <w:color w:val="FF0000"/>
        </w:rPr>
        <w:t xml:space="preserve">Indien gewenst kun je nu al bagage-gerelateerde informatie melden. Verwijs ook naar de volledige paklijst verderop in de brief. </w:t>
      </w:r>
    </w:p>
    <w:p w14:paraId="2A9D4871" w14:textId="77777777" w:rsidR="00C12FC0" w:rsidRPr="00A97D1D" w:rsidRDefault="00C12FC0" w:rsidP="0051047A">
      <w:pPr>
        <w:pStyle w:val="Kop3"/>
        <w:rPr>
          <w:color w:val="FF0000"/>
        </w:rPr>
      </w:pPr>
      <w:bookmarkStart w:id="5" w:name="_Toc408177385"/>
      <w:r w:rsidRPr="00A97D1D">
        <w:rPr>
          <w:color w:val="FF0000"/>
        </w:rPr>
        <w:t>Medicijnen</w:t>
      </w:r>
      <w:bookmarkEnd w:id="5"/>
      <w:r w:rsidRPr="00A97D1D">
        <w:rPr>
          <w:color w:val="FF0000"/>
        </w:rPr>
        <w:t xml:space="preserve"> </w:t>
      </w:r>
    </w:p>
    <w:p w14:paraId="6EF0CE58" w14:textId="77777777" w:rsidR="00C12FC0" w:rsidRDefault="00C12FC0" w:rsidP="00163738">
      <w:pPr>
        <w:spacing w:line="23" w:lineRule="atLeast"/>
        <w:jc w:val="both"/>
      </w:pPr>
      <w:r w:rsidRPr="00BB3FFC">
        <w:rPr>
          <w:color w:val="FF0000"/>
        </w:rPr>
        <w:t xml:space="preserve">Voor de jongere kinderen kun je desgewenst </w:t>
      </w:r>
      <w:r>
        <w:rPr>
          <w:color w:val="FF0000"/>
        </w:rPr>
        <w:t xml:space="preserve">een </w:t>
      </w:r>
      <w:r w:rsidRPr="00BB3FFC">
        <w:rPr>
          <w:color w:val="FF0000"/>
        </w:rPr>
        <w:t>paragraaf toevoegen</w:t>
      </w:r>
      <w:r>
        <w:rPr>
          <w:color w:val="FF0000"/>
        </w:rPr>
        <w:t xml:space="preserve"> over het omgaan met medicijnen</w:t>
      </w:r>
      <w:r w:rsidRPr="00BB3FFC">
        <w:rPr>
          <w:color w:val="FF0000"/>
        </w:rPr>
        <w:t xml:space="preserve">. Een voorbeeldtekstje: </w:t>
      </w:r>
      <w:r>
        <w:t xml:space="preserve">Gebruik je medicijnen, neem deze dan mee in een medicatie-verdeeldoos, met daarop je naam en de momenten waarop deze medicijnen moeten worden ingenomen. Neem ook (een kopie van) de bijsluiters van de medicatie mee. Je kunt de medicijnen bij aankomst inleveren bij de staf. </w:t>
      </w:r>
    </w:p>
    <w:p w14:paraId="2729081F" w14:textId="77777777" w:rsidR="00956ECD" w:rsidRPr="00A97D1D" w:rsidRDefault="00956ECD" w:rsidP="00956ECD">
      <w:pPr>
        <w:pStyle w:val="Kop3"/>
        <w:rPr>
          <w:color w:val="FF0000"/>
        </w:rPr>
      </w:pPr>
      <w:bookmarkStart w:id="6" w:name="_Toc408177386"/>
      <w:bookmarkStart w:id="7" w:name="_Toc408177388"/>
      <w:r w:rsidRPr="00A97D1D">
        <w:rPr>
          <w:color w:val="FF0000"/>
        </w:rPr>
        <w:t>Badge</w:t>
      </w:r>
    </w:p>
    <w:p w14:paraId="6C29545E" w14:textId="77777777" w:rsidR="00956ECD" w:rsidRPr="0051047A" w:rsidRDefault="00956ECD" w:rsidP="00956ECD">
      <w:pPr>
        <w:rPr>
          <w:color w:val="FF0000"/>
        </w:rPr>
      </w:pPr>
      <w:r w:rsidRPr="0051047A">
        <w:rPr>
          <w:color w:val="FF0000"/>
        </w:rPr>
        <w:t>Indien van toepassing, kun je hier aangeven hoe de deelnemers aan een HIT-badge kunnen komen.</w:t>
      </w:r>
    </w:p>
    <w:p w14:paraId="08968274" w14:textId="77777777" w:rsidR="00C12FC0" w:rsidRPr="00A97D1D" w:rsidRDefault="00C12FC0" w:rsidP="0051047A">
      <w:pPr>
        <w:pStyle w:val="Kop3"/>
        <w:rPr>
          <w:color w:val="FF0000"/>
        </w:rPr>
      </w:pPr>
      <w:bookmarkStart w:id="8" w:name="_Toc408177387"/>
      <w:bookmarkEnd w:id="6"/>
      <w:bookmarkEnd w:id="7"/>
      <w:r w:rsidRPr="00A97D1D">
        <w:rPr>
          <w:color w:val="FF0000"/>
        </w:rPr>
        <w:t>Sluiting en vertrek</w:t>
      </w:r>
      <w:bookmarkEnd w:id="8"/>
    </w:p>
    <w:p w14:paraId="111749A0" w14:textId="77777777" w:rsidR="00C12FC0" w:rsidRDefault="00B214BB" w:rsidP="00163738">
      <w:pPr>
        <w:spacing w:line="23" w:lineRule="atLeast"/>
        <w:jc w:val="both"/>
        <w:rPr>
          <w:color w:val="FF0000"/>
        </w:rPr>
      </w:pPr>
      <w:r>
        <w:rPr>
          <w:color w:val="FF0000"/>
        </w:rPr>
        <w:t xml:space="preserve">Wanneer sluiten, en wat is hierbij belangrijk. Verwijs ook naar de routebeschrijving verderop in deze brief, als de vertreklocatie ergens anders is dan die van de aankomst. Eventuele extra’s noemen bij de sluiting, bijvoorbeeld het kopen van badges of de aanwezigheid van de </w:t>
      </w:r>
      <w:proofErr w:type="spellStart"/>
      <w:r>
        <w:rPr>
          <w:color w:val="FF0000"/>
        </w:rPr>
        <w:t>scoutshop</w:t>
      </w:r>
      <w:proofErr w:type="spellEnd"/>
      <w:r>
        <w:rPr>
          <w:color w:val="FF0000"/>
        </w:rPr>
        <w:t xml:space="preserve">. </w:t>
      </w:r>
    </w:p>
    <w:p w14:paraId="45703C6B" w14:textId="77777777" w:rsidR="000C5D4A" w:rsidRDefault="000C5D4A">
      <w:pPr>
        <w:spacing w:line="240" w:lineRule="auto"/>
        <w:rPr>
          <w:b/>
          <w:bCs/>
          <w:iCs/>
          <w:sz w:val="24"/>
          <w:szCs w:val="28"/>
        </w:rPr>
      </w:pPr>
      <w:r>
        <w:br w:type="page"/>
      </w:r>
    </w:p>
    <w:p w14:paraId="7DCA9EAC" w14:textId="77777777" w:rsidR="00A97D1D" w:rsidRDefault="00A97D1D" w:rsidP="00A97D1D">
      <w:pPr>
        <w:pStyle w:val="Kop2"/>
      </w:pPr>
      <w:r>
        <w:lastRenderedPageBreak/>
        <w:t>Locatie</w:t>
      </w:r>
    </w:p>
    <w:p w14:paraId="61362977" w14:textId="77777777" w:rsidR="00A97D1D" w:rsidRDefault="00A97D1D" w:rsidP="00A97D1D">
      <w:pPr>
        <w:pStyle w:val="Kop3"/>
      </w:pPr>
      <w:r>
        <w:t>Adres</w:t>
      </w:r>
    </w:p>
    <w:p w14:paraId="75E1932B" w14:textId="77777777" w:rsidR="000346AA" w:rsidRDefault="000346AA" w:rsidP="00A97D1D">
      <w:pPr>
        <w:rPr>
          <w:color w:val="FF0000"/>
        </w:rPr>
      </w:pPr>
      <w:r>
        <w:rPr>
          <w:color w:val="FF0000"/>
        </w:rPr>
        <w:t>De hoofdlocatie van HIT Alphen is:</w:t>
      </w:r>
    </w:p>
    <w:p w14:paraId="69D7C9C3" w14:textId="77777777" w:rsidR="000346AA" w:rsidRDefault="000346AA" w:rsidP="00A97D1D">
      <w:pPr>
        <w:rPr>
          <w:color w:val="FF0000"/>
        </w:rPr>
      </w:pPr>
    </w:p>
    <w:p w14:paraId="16642279" w14:textId="77777777" w:rsidR="00A97D1D" w:rsidRDefault="00A97D1D" w:rsidP="00A97D1D">
      <w:pPr>
        <w:rPr>
          <w:color w:val="FF0000"/>
        </w:rPr>
      </w:pPr>
      <w:r>
        <w:rPr>
          <w:color w:val="FF0000"/>
        </w:rPr>
        <w:t>Scoutingterrein A</w:t>
      </w:r>
    </w:p>
    <w:p w14:paraId="1A8B2D43" w14:textId="77777777" w:rsidR="00A97D1D" w:rsidRDefault="00A97D1D" w:rsidP="00A97D1D">
      <w:pPr>
        <w:rPr>
          <w:color w:val="FF0000"/>
        </w:rPr>
      </w:pPr>
      <w:r>
        <w:rPr>
          <w:color w:val="FF0000"/>
        </w:rPr>
        <w:t>Straatnaam 100</w:t>
      </w:r>
    </w:p>
    <w:p w14:paraId="68542ABF" w14:textId="77777777" w:rsidR="00A97D1D" w:rsidRDefault="00A97D1D" w:rsidP="00A97D1D">
      <w:pPr>
        <w:rPr>
          <w:color w:val="FF0000"/>
        </w:rPr>
      </w:pPr>
      <w:r>
        <w:rPr>
          <w:color w:val="FF0000"/>
        </w:rPr>
        <w:t>ABCD 11 PLAATSNAAM</w:t>
      </w:r>
    </w:p>
    <w:p w14:paraId="7FF8BF32" w14:textId="77777777" w:rsidR="00A97D1D" w:rsidRPr="00A97D1D" w:rsidRDefault="00A97D1D" w:rsidP="00A97D1D">
      <w:pPr>
        <w:pStyle w:val="Kop3"/>
      </w:pPr>
      <w:r>
        <w:t>Routebeschrijving</w:t>
      </w:r>
    </w:p>
    <w:p w14:paraId="04CBCAE4" w14:textId="77777777" w:rsidR="00A97D1D" w:rsidRPr="00834683" w:rsidRDefault="00A97D1D" w:rsidP="00A97D1D">
      <w:pPr>
        <w:jc w:val="both"/>
        <w:rPr>
          <w:i/>
          <w:color w:val="FF0000"/>
        </w:rPr>
      </w:pPr>
      <w:r w:rsidRPr="00834683">
        <w:rPr>
          <w:i/>
          <w:color w:val="FF0000"/>
        </w:rPr>
        <w:t xml:space="preserve">Terrein </w:t>
      </w:r>
      <w:r>
        <w:rPr>
          <w:i/>
          <w:color w:val="FF0000"/>
        </w:rPr>
        <w:t>A</w:t>
      </w:r>
      <w:r w:rsidRPr="00834683">
        <w:rPr>
          <w:i/>
          <w:color w:val="FF0000"/>
        </w:rPr>
        <w:t xml:space="preserve"> is als volgt te bereiken: </w:t>
      </w:r>
    </w:p>
    <w:p w14:paraId="19334BB2" w14:textId="77777777" w:rsidR="00A97D1D" w:rsidRDefault="00A97D1D" w:rsidP="00A97D1D">
      <w:pPr>
        <w:jc w:val="both"/>
        <w:rPr>
          <w:color w:val="FF0000"/>
        </w:rPr>
      </w:pPr>
      <w:r>
        <w:rPr>
          <w:color w:val="FF0000"/>
          <w:u w:val="single"/>
        </w:rPr>
        <w:t>Met het OV:</w:t>
      </w:r>
      <w:r>
        <w:rPr>
          <w:color w:val="FF0000"/>
        </w:rPr>
        <w:t xml:space="preserve"> … </w:t>
      </w:r>
    </w:p>
    <w:p w14:paraId="5FEBAE59" w14:textId="77777777" w:rsidR="00A97D1D" w:rsidRDefault="00A97D1D" w:rsidP="00A97D1D">
      <w:pPr>
        <w:jc w:val="both"/>
        <w:rPr>
          <w:color w:val="FF0000"/>
        </w:rPr>
      </w:pPr>
      <w:r>
        <w:rPr>
          <w:color w:val="FF0000"/>
          <w:u w:val="single"/>
        </w:rPr>
        <w:t>Met de auto:</w:t>
      </w:r>
      <w:r>
        <w:rPr>
          <w:color w:val="FF0000"/>
        </w:rPr>
        <w:t xml:space="preserve"> … </w:t>
      </w:r>
    </w:p>
    <w:p w14:paraId="6F8C7F7F" w14:textId="77777777" w:rsidR="00A97D1D" w:rsidRDefault="00A97D1D" w:rsidP="00A97D1D">
      <w:pPr>
        <w:jc w:val="both"/>
        <w:rPr>
          <w:color w:val="FF0000"/>
        </w:rPr>
      </w:pPr>
    </w:p>
    <w:p w14:paraId="7C040BF1" w14:textId="77777777" w:rsidR="00A97D1D" w:rsidRDefault="00A97D1D" w:rsidP="00A97D1D">
      <w:pPr>
        <w:jc w:val="both"/>
        <w:rPr>
          <w:i/>
          <w:color w:val="FF0000"/>
        </w:rPr>
      </w:pPr>
      <w:r>
        <w:rPr>
          <w:i/>
          <w:color w:val="FF0000"/>
        </w:rPr>
        <w:t>Parkeren op terrein A:</w:t>
      </w:r>
    </w:p>
    <w:p w14:paraId="424B1077" w14:textId="77777777" w:rsidR="00A97D1D" w:rsidRPr="00C57897" w:rsidRDefault="00A97D1D" w:rsidP="00A97D1D">
      <w:pPr>
        <w:jc w:val="both"/>
        <w:rPr>
          <w:color w:val="FF0000"/>
        </w:rPr>
      </w:pPr>
      <w:r>
        <w:rPr>
          <w:color w:val="FF0000"/>
        </w:rPr>
        <w:t xml:space="preserve">Noemen </w:t>
      </w:r>
      <w:proofErr w:type="gramStart"/>
      <w:r>
        <w:rPr>
          <w:color w:val="FF0000"/>
        </w:rPr>
        <w:t>indien</w:t>
      </w:r>
      <w:proofErr w:type="gramEnd"/>
      <w:r>
        <w:rPr>
          <w:color w:val="FF0000"/>
        </w:rPr>
        <w:t xml:space="preserve"> er bijzonderheden zijn </w:t>
      </w:r>
    </w:p>
    <w:p w14:paraId="54C37F12" w14:textId="77777777" w:rsidR="000C5D4A" w:rsidRDefault="000C5D4A">
      <w:pPr>
        <w:spacing w:line="240" w:lineRule="auto"/>
        <w:rPr>
          <w:b/>
          <w:bCs/>
          <w:iCs/>
          <w:sz w:val="24"/>
          <w:szCs w:val="28"/>
        </w:rPr>
      </w:pPr>
      <w:bookmarkStart w:id="9" w:name="_Toc408177391"/>
      <w:r>
        <w:br w:type="page"/>
      </w:r>
    </w:p>
    <w:p w14:paraId="6AEEA735" w14:textId="77777777" w:rsidR="001A1B33" w:rsidRDefault="00A97D1D" w:rsidP="0051047A">
      <w:pPr>
        <w:pStyle w:val="Kop2"/>
      </w:pPr>
      <w:r>
        <w:lastRenderedPageBreak/>
        <w:t>Bagage</w:t>
      </w:r>
      <w:bookmarkEnd w:id="9"/>
    </w:p>
    <w:p w14:paraId="60919C01" w14:textId="77777777" w:rsidR="00A97D1D" w:rsidRPr="00A97D1D" w:rsidRDefault="00A97D1D" w:rsidP="00A97D1D">
      <w:pPr>
        <w:pStyle w:val="Kop3"/>
        <w:rPr>
          <w:color w:val="FF0000"/>
        </w:rPr>
      </w:pPr>
      <w:r w:rsidRPr="00A97D1D">
        <w:rPr>
          <w:color w:val="FF0000"/>
        </w:rPr>
        <w:t>Paklijst</w:t>
      </w:r>
    </w:p>
    <w:p w14:paraId="4D1AC707" w14:textId="77777777" w:rsidR="00A97D1D" w:rsidRDefault="00C937AD" w:rsidP="00163738">
      <w:pPr>
        <w:jc w:val="both"/>
        <w:rPr>
          <w:i/>
          <w:color w:val="FF0000"/>
        </w:rPr>
      </w:pPr>
      <w:r>
        <w:rPr>
          <w:i/>
          <w:color w:val="FF0000"/>
        </w:rPr>
        <w:t>Deze lijst is een suggestie</w:t>
      </w:r>
      <w:r w:rsidR="00BF3EF7">
        <w:rPr>
          <w:i/>
          <w:color w:val="FF0000"/>
        </w:rPr>
        <w:t xml:space="preserve"> waar je </w:t>
      </w:r>
      <w:r w:rsidR="009A692D">
        <w:rPr>
          <w:i/>
          <w:color w:val="FF0000"/>
        </w:rPr>
        <w:t xml:space="preserve">voor je eigen kamp </w:t>
      </w:r>
      <w:r w:rsidR="00BF3EF7">
        <w:rPr>
          <w:i/>
          <w:color w:val="FF0000"/>
        </w:rPr>
        <w:t xml:space="preserve">naar </w:t>
      </w:r>
      <w:proofErr w:type="spellStart"/>
      <w:r w:rsidR="00BF3EF7">
        <w:rPr>
          <w:i/>
          <w:color w:val="FF0000"/>
        </w:rPr>
        <w:t>hartelust</w:t>
      </w:r>
      <w:proofErr w:type="spellEnd"/>
      <w:r w:rsidR="00BF3EF7">
        <w:rPr>
          <w:i/>
          <w:color w:val="FF0000"/>
        </w:rPr>
        <w:t xml:space="preserve"> in mag schrappen of aanvullen</w:t>
      </w:r>
      <w:r>
        <w:rPr>
          <w:i/>
          <w:color w:val="FF0000"/>
        </w:rPr>
        <w:t xml:space="preserve">. </w:t>
      </w:r>
    </w:p>
    <w:p w14:paraId="17522A44" w14:textId="77777777" w:rsidR="009A692D" w:rsidRPr="00956ECD" w:rsidRDefault="009A692D" w:rsidP="00163738">
      <w:pPr>
        <w:jc w:val="both"/>
        <w:rPr>
          <w:i/>
          <w:color w:val="FF0000"/>
        </w:rPr>
      </w:pPr>
    </w:p>
    <w:p w14:paraId="462C3A8F" w14:textId="77777777" w:rsidR="00BB3FFC" w:rsidRPr="00956ECD" w:rsidRDefault="00BB3FFC" w:rsidP="00163738">
      <w:pPr>
        <w:jc w:val="both"/>
        <w:rPr>
          <w:i/>
          <w:color w:val="FF0000"/>
        </w:rPr>
      </w:pPr>
      <w:r w:rsidRPr="00956ECD">
        <w:rPr>
          <w:i/>
          <w:color w:val="FF0000"/>
        </w:rPr>
        <w:t>Handbagage per persoon</w:t>
      </w:r>
    </w:p>
    <w:p w14:paraId="29CF6135" w14:textId="77777777" w:rsidR="00BB3FFC" w:rsidRPr="00956ECD" w:rsidRDefault="00BF3EF7" w:rsidP="00163738">
      <w:pPr>
        <w:pStyle w:val="Lijstalinea"/>
        <w:numPr>
          <w:ilvl w:val="0"/>
          <w:numId w:val="33"/>
        </w:numPr>
        <w:jc w:val="both"/>
        <w:rPr>
          <w:color w:val="FF0000"/>
        </w:rPr>
      </w:pPr>
      <w:r w:rsidRPr="00956ECD">
        <w:rPr>
          <w:color w:val="FF0000"/>
        </w:rPr>
        <w:t>T-shirt (voor zeefdruk)</w:t>
      </w:r>
    </w:p>
    <w:p w14:paraId="13D0FF41" w14:textId="77777777" w:rsidR="00BF3EF7" w:rsidRPr="00956ECD" w:rsidRDefault="00BF3EF7" w:rsidP="00163738">
      <w:pPr>
        <w:pStyle w:val="Lijstalinea"/>
        <w:numPr>
          <w:ilvl w:val="0"/>
          <w:numId w:val="33"/>
        </w:numPr>
        <w:jc w:val="both"/>
        <w:rPr>
          <w:color w:val="FF0000"/>
        </w:rPr>
      </w:pPr>
      <w:r w:rsidRPr="00956ECD">
        <w:rPr>
          <w:color w:val="FF0000"/>
        </w:rPr>
        <w:t>Theedoek</w:t>
      </w:r>
    </w:p>
    <w:p w14:paraId="53DD21A6" w14:textId="77777777" w:rsidR="00BF3EF7" w:rsidRDefault="00BF3EF7" w:rsidP="00163738">
      <w:pPr>
        <w:pStyle w:val="Lijstalinea"/>
        <w:numPr>
          <w:ilvl w:val="0"/>
          <w:numId w:val="33"/>
        </w:numPr>
        <w:jc w:val="both"/>
        <w:rPr>
          <w:color w:val="FF0000"/>
        </w:rPr>
      </w:pPr>
      <w:r w:rsidRPr="00956ECD">
        <w:rPr>
          <w:color w:val="FF0000"/>
        </w:rPr>
        <w:t>Iets lekkers voor de staf</w:t>
      </w:r>
    </w:p>
    <w:p w14:paraId="6560D09E" w14:textId="77777777" w:rsidR="00BF3EF7" w:rsidRDefault="00BF3EF7" w:rsidP="00163738">
      <w:pPr>
        <w:pStyle w:val="Lijstalinea"/>
        <w:numPr>
          <w:ilvl w:val="0"/>
          <w:numId w:val="33"/>
        </w:numPr>
        <w:jc w:val="both"/>
        <w:rPr>
          <w:color w:val="FF0000"/>
        </w:rPr>
      </w:pPr>
      <w:r w:rsidRPr="00956ECD">
        <w:rPr>
          <w:color w:val="FF0000"/>
        </w:rPr>
        <w:t>Lunchpakketje</w:t>
      </w:r>
    </w:p>
    <w:p w14:paraId="4E302C24" w14:textId="77777777" w:rsidR="00BB3FFC" w:rsidRPr="00956ECD" w:rsidRDefault="00BB3FFC" w:rsidP="00163738">
      <w:pPr>
        <w:jc w:val="both"/>
        <w:rPr>
          <w:i/>
          <w:color w:val="FF0000"/>
        </w:rPr>
      </w:pPr>
    </w:p>
    <w:p w14:paraId="291A4CC0" w14:textId="77777777" w:rsidR="00A577AD" w:rsidRPr="00956ECD" w:rsidRDefault="00C937AD" w:rsidP="00163738">
      <w:pPr>
        <w:jc w:val="both"/>
        <w:rPr>
          <w:i/>
          <w:color w:val="FF0000"/>
        </w:rPr>
      </w:pPr>
      <w:r w:rsidRPr="00956ECD">
        <w:rPr>
          <w:i/>
          <w:color w:val="FF0000"/>
        </w:rPr>
        <w:t xml:space="preserve">Paklijst </w:t>
      </w:r>
      <w:r w:rsidR="00A577AD" w:rsidRPr="00956ECD">
        <w:rPr>
          <w:i/>
          <w:color w:val="FF0000"/>
        </w:rPr>
        <w:t>per persoon</w:t>
      </w:r>
    </w:p>
    <w:p w14:paraId="70FF3C43" w14:textId="77777777" w:rsidR="00A577AD" w:rsidRPr="00956ECD" w:rsidRDefault="00BB3FFC" w:rsidP="00163738">
      <w:pPr>
        <w:pStyle w:val="Lijstalinea"/>
        <w:numPr>
          <w:ilvl w:val="0"/>
          <w:numId w:val="29"/>
        </w:numPr>
        <w:jc w:val="both"/>
        <w:rPr>
          <w:i/>
          <w:color w:val="FF0000"/>
        </w:rPr>
      </w:pPr>
      <w:r w:rsidRPr="00956ECD">
        <w:rPr>
          <w:color w:val="FF0000"/>
        </w:rPr>
        <w:t xml:space="preserve">Uniform of </w:t>
      </w:r>
      <w:proofErr w:type="spellStart"/>
      <w:r w:rsidR="00FA0CAE">
        <w:rPr>
          <w:color w:val="FF0000"/>
        </w:rPr>
        <w:t>S</w:t>
      </w:r>
      <w:r w:rsidR="00A577AD" w:rsidRPr="00956ECD">
        <w:rPr>
          <w:color w:val="FF0000"/>
        </w:rPr>
        <w:t>cout</w:t>
      </w:r>
      <w:r w:rsidR="00FA0CAE">
        <w:rPr>
          <w:color w:val="FF0000"/>
        </w:rPr>
        <w:t>F</w:t>
      </w:r>
      <w:r w:rsidR="00A577AD" w:rsidRPr="00956ECD">
        <w:rPr>
          <w:color w:val="FF0000"/>
        </w:rPr>
        <w:t>it</w:t>
      </w:r>
      <w:proofErr w:type="spellEnd"/>
      <w:r w:rsidR="00A577AD" w:rsidRPr="00956ECD">
        <w:rPr>
          <w:color w:val="FF0000"/>
        </w:rPr>
        <w:t xml:space="preserve"> </w:t>
      </w:r>
      <w:r w:rsidR="00BF3EF7" w:rsidRPr="00956ECD">
        <w:rPr>
          <w:color w:val="FF0000"/>
        </w:rPr>
        <w:t>(dit draag je bij aankomst)</w:t>
      </w:r>
    </w:p>
    <w:p w14:paraId="0AB7C05E" w14:textId="77777777" w:rsidR="00C937AD" w:rsidRPr="00956ECD" w:rsidRDefault="00C937AD" w:rsidP="00163738">
      <w:pPr>
        <w:pStyle w:val="Lijstalinea"/>
        <w:numPr>
          <w:ilvl w:val="0"/>
          <w:numId w:val="29"/>
        </w:numPr>
        <w:jc w:val="both"/>
        <w:rPr>
          <w:i/>
          <w:color w:val="FF0000"/>
        </w:rPr>
      </w:pPr>
      <w:r w:rsidRPr="00956ECD">
        <w:rPr>
          <w:color w:val="FF0000"/>
        </w:rPr>
        <w:t>Jas</w:t>
      </w:r>
    </w:p>
    <w:p w14:paraId="465B8A86" w14:textId="77777777" w:rsidR="00A577AD" w:rsidRPr="00956ECD" w:rsidRDefault="00A577AD" w:rsidP="00163738">
      <w:pPr>
        <w:pStyle w:val="Lijstalinea"/>
        <w:numPr>
          <w:ilvl w:val="0"/>
          <w:numId w:val="29"/>
        </w:numPr>
        <w:jc w:val="both"/>
        <w:rPr>
          <w:i/>
          <w:color w:val="FF0000"/>
        </w:rPr>
      </w:pPr>
      <w:r w:rsidRPr="00956ECD">
        <w:rPr>
          <w:color w:val="FF0000"/>
        </w:rPr>
        <w:t>Waterdichte (wandel)schoenen</w:t>
      </w:r>
    </w:p>
    <w:p w14:paraId="40DE0F3F" w14:textId="77777777" w:rsidR="00C937AD" w:rsidRPr="00956ECD" w:rsidRDefault="00C937AD" w:rsidP="00163738">
      <w:pPr>
        <w:pStyle w:val="Lijstalinea"/>
        <w:numPr>
          <w:ilvl w:val="0"/>
          <w:numId w:val="29"/>
        </w:numPr>
        <w:jc w:val="both"/>
        <w:rPr>
          <w:i/>
          <w:color w:val="FF0000"/>
        </w:rPr>
      </w:pPr>
      <w:r w:rsidRPr="00956ECD">
        <w:rPr>
          <w:color w:val="FF0000"/>
        </w:rPr>
        <w:t>Slaapmatje</w:t>
      </w:r>
      <w:r w:rsidR="00BB3FFC" w:rsidRPr="00956ECD">
        <w:rPr>
          <w:color w:val="FF0000"/>
        </w:rPr>
        <w:t xml:space="preserve"> (geen stretcher of luchtbed!)</w:t>
      </w:r>
    </w:p>
    <w:p w14:paraId="21FBB230" w14:textId="77777777" w:rsidR="000C5D4A" w:rsidRPr="00956ECD" w:rsidRDefault="000C5D4A" w:rsidP="00163738">
      <w:pPr>
        <w:pStyle w:val="Lijstalinea"/>
        <w:numPr>
          <w:ilvl w:val="0"/>
          <w:numId w:val="29"/>
        </w:numPr>
        <w:jc w:val="both"/>
        <w:rPr>
          <w:i/>
          <w:color w:val="FF0000"/>
        </w:rPr>
      </w:pPr>
      <w:r w:rsidRPr="00956ECD">
        <w:rPr>
          <w:color w:val="FF0000"/>
        </w:rPr>
        <w:t>Slaapmatje of luchtbed (+ luchtbedpomp)</w:t>
      </w:r>
    </w:p>
    <w:p w14:paraId="4FEFAE28" w14:textId="77777777" w:rsidR="00C937AD" w:rsidRPr="00956ECD" w:rsidRDefault="00C937AD" w:rsidP="00163738">
      <w:pPr>
        <w:pStyle w:val="Lijstalinea"/>
        <w:numPr>
          <w:ilvl w:val="0"/>
          <w:numId w:val="29"/>
        </w:numPr>
        <w:jc w:val="both"/>
        <w:rPr>
          <w:i/>
          <w:color w:val="FF0000"/>
        </w:rPr>
      </w:pPr>
      <w:r w:rsidRPr="00956ECD">
        <w:rPr>
          <w:color w:val="FF0000"/>
        </w:rPr>
        <w:t xml:space="preserve">Slaapzak </w:t>
      </w:r>
    </w:p>
    <w:p w14:paraId="38F922C0" w14:textId="77777777" w:rsidR="00C937AD" w:rsidRPr="00956ECD" w:rsidRDefault="00C937AD" w:rsidP="00163738">
      <w:pPr>
        <w:pStyle w:val="Lijstalinea"/>
        <w:numPr>
          <w:ilvl w:val="0"/>
          <w:numId w:val="29"/>
        </w:numPr>
        <w:jc w:val="both"/>
        <w:rPr>
          <w:i/>
          <w:color w:val="FF0000"/>
        </w:rPr>
      </w:pPr>
      <w:r w:rsidRPr="00956ECD">
        <w:rPr>
          <w:color w:val="FF0000"/>
        </w:rPr>
        <w:t>Kussen</w:t>
      </w:r>
    </w:p>
    <w:p w14:paraId="48B70102" w14:textId="77777777" w:rsidR="00C937AD" w:rsidRPr="00956ECD" w:rsidRDefault="00C937AD" w:rsidP="00163738">
      <w:pPr>
        <w:pStyle w:val="Lijstalinea"/>
        <w:numPr>
          <w:ilvl w:val="0"/>
          <w:numId w:val="29"/>
        </w:numPr>
        <w:jc w:val="both"/>
        <w:rPr>
          <w:i/>
          <w:color w:val="FF0000"/>
        </w:rPr>
      </w:pPr>
      <w:r w:rsidRPr="00956ECD">
        <w:rPr>
          <w:color w:val="FF0000"/>
        </w:rPr>
        <w:t>Knuffel</w:t>
      </w:r>
    </w:p>
    <w:p w14:paraId="2FAE7ABA" w14:textId="77777777" w:rsidR="00C937AD" w:rsidRPr="00956ECD" w:rsidRDefault="00C937AD" w:rsidP="00163738">
      <w:pPr>
        <w:pStyle w:val="Lijstalinea"/>
        <w:numPr>
          <w:ilvl w:val="0"/>
          <w:numId w:val="29"/>
        </w:numPr>
        <w:jc w:val="both"/>
        <w:rPr>
          <w:i/>
          <w:color w:val="FF0000"/>
        </w:rPr>
      </w:pPr>
      <w:proofErr w:type="spellStart"/>
      <w:r w:rsidRPr="00956ECD">
        <w:rPr>
          <w:color w:val="FF0000"/>
        </w:rPr>
        <w:t>Pyama</w:t>
      </w:r>
      <w:proofErr w:type="spellEnd"/>
    </w:p>
    <w:p w14:paraId="53A6F29B" w14:textId="77777777" w:rsidR="00C937AD" w:rsidRPr="00956ECD" w:rsidRDefault="00C937AD" w:rsidP="00163738">
      <w:pPr>
        <w:pStyle w:val="Lijstalinea"/>
        <w:numPr>
          <w:ilvl w:val="0"/>
          <w:numId w:val="29"/>
        </w:numPr>
        <w:jc w:val="both"/>
        <w:rPr>
          <w:i/>
          <w:color w:val="FF0000"/>
        </w:rPr>
      </w:pPr>
      <w:r w:rsidRPr="00956ECD">
        <w:rPr>
          <w:color w:val="FF0000"/>
        </w:rPr>
        <w:t>Zaklamp</w:t>
      </w:r>
      <w:r w:rsidR="000C5D4A" w:rsidRPr="00956ECD">
        <w:rPr>
          <w:color w:val="FF0000"/>
        </w:rPr>
        <w:t xml:space="preserve"> (evt. met extra batterijen)</w:t>
      </w:r>
    </w:p>
    <w:p w14:paraId="46B617A0" w14:textId="77777777" w:rsidR="00C937AD" w:rsidRPr="00956ECD" w:rsidRDefault="00C937AD" w:rsidP="00163738">
      <w:pPr>
        <w:pStyle w:val="Lijstalinea"/>
        <w:numPr>
          <w:ilvl w:val="0"/>
          <w:numId w:val="29"/>
        </w:numPr>
        <w:jc w:val="both"/>
        <w:rPr>
          <w:i/>
          <w:color w:val="FF0000"/>
        </w:rPr>
      </w:pPr>
      <w:r w:rsidRPr="00956ECD">
        <w:rPr>
          <w:color w:val="FF0000"/>
        </w:rPr>
        <w:t>Eventueel brillenkoker</w:t>
      </w:r>
    </w:p>
    <w:p w14:paraId="52B51D81" w14:textId="77777777" w:rsidR="00A577AD" w:rsidRPr="00956ECD" w:rsidRDefault="000C5D4A" w:rsidP="00163738">
      <w:pPr>
        <w:pStyle w:val="Lijstalinea"/>
        <w:numPr>
          <w:ilvl w:val="0"/>
          <w:numId w:val="29"/>
        </w:numPr>
        <w:jc w:val="both"/>
        <w:rPr>
          <w:i/>
          <w:color w:val="FF0000"/>
        </w:rPr>
      </w:pPr>
      <w:r w:rsidRPr="00956ECD">
        <w:rPr>
          <w:color w:val="FF0000"/>
        </w:rPr>
        <w:t>Makkelijke schoenen voor als je ’s nachts naar het toilet moet</w:t>
      </w:r>
    </w:p>
    <w:p w14:paraId="0939C98A" w14:textId="77777777" w:rsidR="00C937AD" w:rsidRPr="00956ECD" w:rsidRDefault="00C937AD" w:rsidP="00163738">
      <w:pPr>
        <w:pStyle w:val="Lijstalinea"/>
        <w:numPr>
          <w:ilvl w:val="0"/>
          <w:numId w:val="29"/>
        </w:numPr>
        <w:jc w:val="both"/>
        <w:rPr>
          <w:i/>
          <w:color w:val="FF0000"/>
        </w:rPr>
      </w:pPr>
      <w:r w:rsidRPr="00956ECD">
        <w:rPr>
          <w:color w:val="FF0000"/>
        </w:rPr>
        <w:t>Toilettas</w:t>
      </w:r>
    </w:p>
    <w:p w14:paraId="08F56749" w14:textId="77777777" w:rsidR="00C937AD" w:rsidRPr="00956ECD" w:rsidRDefault="00C937AD" w:rsidP="00163738">
      <w:pPr>
        <w:pStyle w:val="Lijstalinea"/>
        <w:numPr>
          <w:ilvl w:val="0"/>
          <w:numId w:val="29"/>
        </w:numPr>
        <w:jc w:val="both"/>
        <w:rPr>
          <w:i/>
          <w:color w:val="FF0000"/>
        </w:rPr>
      </w:pPr>
      <w:r w:rsidRPr="00956ECD">
        <w:rPr>
          <w:color w:val="FF0000"/>
        </w:rPr>
        <w:t>Handdoek en washandje</w:t>
      </w:r>
    </w:p>
    <w:p w14:paraId="49881F2E" w14:textId="77777777" w:rsidR="00C937AD" w:rsidRPr="00956ECD" w:rsidRDefault="00C937AD" w:rsidP="00163738">
      <w:pPr>
        <w:pStyle w:val="Lijstalinea"/>
        <w:numPr>
          <w:ilvl w:val="0"/>
          <w:numId w:val="29"/>
        </w:numPr>
        <w:jc w:val="both"/>
        <w:rPr>
          <w:i/>
          <w:color w:val="FF0000"/>
        </w:rPr>
      </w:pPr>
      <w:r w:rsidRPr="00956ECD">
        <w:rPr>
          <w:color w:val="FF0000"/>
        </w:rPr>
        <w:t>Voldoende ondergoed</w:t>
      </w:r>
    </w:p>
    <w:p w14:paraId="06210261" w14:textId="77777777" w:rsidR="00C937AD" w:rsidRPr="00956ECD" w:rsidRDefault="00C937AD" w:rsidP="00163738">
      <w:pPr>
        <w:pStyle w:val="Lijstalinea"/>
        <w:numPr>
          <w:ilvl w:val="0"/>
          <w:numId w:val="29"/>
        </w:numPr>
        <w:jc w:val="both"/>
        <w:rPr>
          <w:i/>
          <w:color w:val="FF0000"/>
        </w:rPr>
      </w:pPr>
      <w:r w:rsidRPr="00956ECD">
        <w:rPr>
          <w:color w:val="FF0000"/>
        </w:rPr>
        <w:t>Voldoende sokken</w:t>
      </w:r>
    </w:p>
    <w:p w14:paraId="3B64EE79" w14:textId="77777777" w:rsidR="00C937AD" w:rsidRPr="00956ECD" w:rsidRDefault="00C937AD" w:rsidP="00163738">
      <w:pPr>
        <w:pStyle w:val="Lijstalinea"/>
        <w:numPr>
          <w:ilvl w:val="0"/>
          <w:numId w:val="29"/>
        </w:numPr>
        <w:jc w:val="both"/>
        <w:rPr>
          <w:i/>
          <w:color w:val="FF0000"/>
        </w:rPr>
      </w:pPr>
      <w:r w:rsidRPr="00956ECD">
        <w:rPr>
          <w:color w:val="FF0000"/>
        </w:rPr>
        <w:t xml:space="preserve">Voldoende </w:t>
      </w:r>
      <w:proofErr w:type="spellStart"/>
      <w:r w:rsidRPr="00956ECD">
        <w:rPr>
          <w:color w:val="FF0000"/>
        </w:rPr>
        <w:t>t-shirts</w:t>
      </w:r>
      <w:proofErr w:type="spellEnd"/>
    </w:p>
    <w:p w14:paraId="2A1D6A61" w14:textId="77777777" w:rsidR="00C937AD" w:rsidRPr="00956ECD" w:rsidRDefault="00C937AD" w:rsidP="00163738">
      <w:pPr>
        <w:pStyle w:val="Lijstalinea"/>
        <w:numPr>
          <w:ilvl w:val="0"/>
          <w:numId w:val="29"/>
        </w:numPr>
        <w:jc w:val="both"/>
        <w:rPr>
          <w:i/>
          <w:color w:val="FF0000"/>
        </w:rPr>
      </w:pPr>
      <w:r w:rsidRPr="00956ECD">
        <w:rPr>
          <w:color w:val="FF0000"/>
        </w:rPr>
        <w:t>Extra warme trui</w:t>
      </w:r>
    </w:p>
    <w:p w14:paraId="4586DD96" w14:textId="77777777" w:rsidR="00C937AD" w:rsidRPr="00956ECD" w:rsidRDefault="00C937AD" w:rsidP="00163738">
      <w:pPr>
        <w:pStyle w:val="Lijstalinea"/>
        <w:numPr>
          <w:ilvl w:val="0"/>
          <w:numId w:val="29"/>
        </w:numPr>
        <w:jc w:val="both"/>
        <w:rPr>
          <w:i/>
          <w:color w:val="FF0000"/>
        </w:rPr>
      </w:pPr>
      <w:r w:rsidRPr="00956ECD">
        <w:rPr>
          <w:color w:val="FF0000"/>
        </w:rPr>
        <w:t xml:space="preserve">Extra </w:t>
      </w:r>
      <w:r w:rsidR="00BB3FFC" w:rsidRPr="00956ECD">
        <w:rPr>
          <w:color w:val="FF0000"/>
        </w:rPr>
        <w:t xml:space="preserve">lange </w:t>
      </w:r>
      <w:r w:rsidRPr="00956ECD">
        <w:rPr>
          <w:color w:val="FF0000"/>
        </w:rPr>
        <w:t>broek</w:t>
      </w:r>
    </w:p>
    <w:p w14:paraId="61EF8EDE" w14:textId="77777777" w:rsidR="00C937AD" w:rsidRPr="00956ECD" w:rsidRDefault="00C937AD" w:rsidP="00163738">
      <w:pPr>
        <w:pStyle w:val="Lijstalinea"/>
        <w:numPr>
          <w:ilvl w:val="0"/>
          <w:numId w:val="29"/>
        </w:numPr>
        <w:jc w:val="both"/>
        <w:rPr>
          <w:i/>
          <w:color w:val="FF0000"/>
        </w:rPr>
      </w:pPr>
      <w:r w:rsidRPr="00956ECD">
        <w:rPr>
          <w:color w:val="FF0000"/>
        </w:rPr>
        <w:t>Regenkleding</w:t>
      </w:r>
    </w:p>
    <w:p w14:paraId="3E48D083" w14:textId="77777777" w:rsidR="00BB3FFC" w:rsidRPr="00956ECD" w:rsidRDefault="00BB3FFC" w:rsidP="00163738">
      <w:pPr>
        <w:pStyle w:val="Lijstalinea"/>
        <w:numPr>
          <w:ilvl w:val="0"/>
          <w:numId w:val="29"/>
        </w:numPr>
        <w:jc w:val="both"/>
        <w:rPr>
          <w:i/>
          <w:color w:val="FF0000"/>
        </w:rPr>
      </w:pPr>
      <w:r w:rsidRPr="00956ECD">
        <w:rPr>
          <w:color w:val="FF0000"/>
        </w:rPr>
        <w:t>Laarzen</w:t>
      </w:r>
    </w:p>
    <w:p w14:paraId="0A7400B8" w14:textId="77777777" w:rsidR="00BF3EF7" w:rsidRPr="00956ECD" w:rsidRDefault="00BF3EF7" w:rsidP="00163738">
      <w:pPr>
        <w:pStyle w:val="Lijstalinea"/>
        <w:numPr>
          <w:ilvl w:val="0"/>
          <w:numId w:val="29"/>
        </w:numPr>
        <w:jc w:val="both"/>
        <w:rPr>
          <w:i/>
          <w:color w:val="FF0000"/>
        </w:rPr>
      </w:pPr>
      <w:r w:rsidRPr="00956ECD">
        <w:rPr>
          <w:color w:val="FF0000"/>
        </w:rPr>
        <w:t>Bord, bestek en mok</w:t>
      </w:r>
    </w:p>
    <w:p w14:paraId="1F4C3F21" w14:textId="77777777" w:rsidR="000C5D4A" w:rsidRPr="00956ECD" w:rsidRDefault="000C5D4A" w:rsidP="00163738">
      <w:pPr>
        <w:pStyle w:val="Lijstalinea"/>
        <w:numPr>
          <w:ilvl w:val="0"/>
          <w:numId w:val="29"/>
        </w:numPr>
        <w:jc w:val="both"/>
        <w:rPr>
          <w:i/>
          <w:color w:val="FF0000"/>
        </w:rPr>
      </w:pPr>
      <w:r w:rsidRPr="00956ECD">
        <w:rPr>
          <w:color w:val="FF0000"/>
        </w:rPr>
        <w:t>Broodtrommel</w:t>
      </w:r>
    </w:p>
    <w:p w14:paraId="4B1E95E0" w14:textId="77777777" w:rsidR="000C5D4A" w:rsidRPr="00956ECD" w:rsidRDefault="000C5D4A" w:rsidP="000C5D4A">
      <w:pPr>
        <w:pStyle w:val="Lijstalinea"/>
        <w:numPr>
          <w:ilvl w:val="0"/>
          <w:numId w:val="29"/>
        </w:numPr>
        <w:jc w:val="both"/>
        <w:rPr>
          <w:i/>
          <w:color w:val="FF0000"/>
        </w:rPr>
      </w:pPr>
      <w:r w:rsidRPr="00956ECD">
        <w:rPr>
          <w:color w:val="FF0000"/>
        </w:rPr>
        <w:t xml:space="preserve">Klein </w:t>
      </w:r>
      <w:proofErr w:type="spellStart"/>
      <w:r w:rsidRPr="00956ECD">
        <w:rPr>
          <w:color w:val="FF0000"/>
        </w:rPr>
        <w:t>dagrugzakje</w:t>
      </w:r>
      <w:proofErr w:type="spellEnd"/>
      <w:r w:rsidRPr="00956ECD">
        <w:rPr>
          <w:color w:val="FF0000"/>
        </w:rPr>
        <w:t xml:space="preserve"> </w:t>
      </w:r>
    </w:p>
    <w:p w14:paraId="6F6897C0" w14:textId="77777777" w:rsidR="000C5D4A" w:rsidRPr="00956ECD" w:rsidRDefault="000C5D4A" w:rsidP="000C5D4A">
      <w:pPr>
        <w:pStyle w:val="Lijstalinea"/>
        <w:numPr>
          <w:ilvl w:val="0"/>
          <w:numId w:val="29"/>
        </w:numPr>
        <w:jc w:val="both"/>
        <w:rPr>
          <w:i/>
          <w:color w:val="FF0000"/>
        </w:rPr>
      </w:pPr>
      <w:r w:rsidRPr="00956ECD">
        <w:rPr>
          <w:color w:val="FF0000"/>
        </w:rPr>
        <w:t>Petfles of bidon</w:t>
      </w:r>
    </w:p>
    <w:p w14:paraId="1A9297BD" w14:textId="77777777" w:rsidR="000C5D4A" w:rsidRPr="00956ECD" w:rsidRDefault="000C5D4A" w:rsidP="00163738">
      <w:pPr>
        <w:pStyle w:val="Lijstalinea"/>
        <w:numPr>
          <w:ilvl w:val="0"/>
          <w:numId w:val="29"/>
        </w:numPr>
        <w:jc w:val="both"/>
        <w:rPr>
          <w:i/>
          <w:color w:val="FF0000"/>
        </w:rPr>
      </w:pPr>
      <w:r w:rsidRPr="00956ECD">
        <w:rPr>
          <w:color w:val="FF0000"/>
        </w:rPr>
        <w:t>4 wasknijpers</w:t>
      </w:r>
    </w:p>
    <w:p w14:paraId="04D3F239" w14:textId="77777777" w:rsidR="00C3679A" w:rsidRPr="00956ECD" w:rsidRDefault="00C3679A" w:rsidP="00163738">
      <w:pPr>
        <w:pStyle w:val="Lijstalinea"/>
        <w:numPr>
          <w:ilvl w:val="0"/>
          <w:numId w:val="29"/>
        </w:numPr>
        <w:jc w:val="both"/>
        <w:rPr>
          <w:i/>
          <w:color w:val="FF0000"/>
        </w:rPr>
      </w:pPr>
      <w:r w:rsidRPr="00956ECD">
        <w:rPr>
          <w:color w:val="FF0000"/>
        </w:rPr>
        <w:t>Medicijnen (indien van toepassing)</w:t>
      </w:r>
    </w:p>
    <w:p w14:paraId="52002FE6" w14:textId="77777777" w:rsidR="000C5D4A" w:rsidRPr="00956ECD" w:rsidRDefault="000C5D4A" w:rsidP="00163738">
      <w:pPr>
        <w:pStyle w:val="Lijstalinea"/>
        <w:numPr>
          <w:ilvl w:val="0"/>
          <w:numId w:val="29"/>
        </w:numPr>
        <w:jc w:val="both"/>
        <w:rPr>
          <w:i/>
          <w:color w:val="FF0000"/>
        </w:rPr>
      </w:pPr>
      <w:r w:rsidRPr="00956ECD">
        <w:rPr>
          <w:color w:val="FF0000"/>
        </w:rPr>
        <w:t>Kompas</w:t>
      </w:r>
    </w:p>
    <w:p w14:paraId="6C3A776C" w14:textId="77777777" w:rsidR="000C5D4A" w:rsidRPr="00956ECD" w:rsidRDefault="000C5D4A" w:rsidP="00163738">
      <w:pPr>
        <w:pStyle w:val="Lijstalinea"/>
        <w:numPr>
          <w:ilvl w:val="0"/>
          <w:numId w:val="29"/>
        </w:numPr>
        <w:jc w:val="both"/>
        <w:rPr>
          <w:i/>
          <w:color w:val="FF0000"/>
        </w:rPr>
      </w:pPr>
      <w:r w:rsidRPr="00956ECD">
        <w:rPr>
          <w:color w:val="FF0000"/>
        </w:rPr>
        <w:t>Kaarthoekmeter</w:t>
      </w:r>
    </w:p>
    <w:p w14:paraId="1A046784" w14:textId="77777777" w:rsidR="000C5D4A" w:rsidRPr="00956ECD" w:rsidRDefault="000C5D4A" w:rsidP="00163738">
      <w:pPr>
        <w:pStyle w:val="Lijstalinea"/>
        <w:numPr>
          <w:ilvl w:val="0"/>
          <w:numId w:val="29"/>
        </w:numPr>
        <w:jc w:val="both"/>
        <w:rPr>
          <w:i/>
          <w:color w:val="FF0000"/>
        </w:rPr>
      </w:pPr>
      <w:r w:rsidRPr="00956ECD">
        <w:rPr>
          <w:color w:val="FF0000"/>
        </w:rPr>
        <w:t>Potlood, pen en papier</w:t>
      </w:r>
    </w:p>
    <w:p w14:paraId="36040167" w14:textId="77777777" w:rsidR="000C5D4A" w:rsidRPr="00956ECD" w:rsidRDefault="000C5D4A" w:rsidP="00163738">
      <w:pPr>
        <w:pStyle w:val="Lijstalinea"/>
        <w:numPr>
          <w:ilvl w:val="0"/>
          <w:numId w:val="29"/>
        </w:numPr>
        <w:jc w:val="both"/>
        <w:rPr>
          <w:i/>
          <w:color w:val="FF0000"/>
        </w:rPr>
      </w:pPr>
      <w:r w:rsidRPr="00956ECD">
        <w:rPr>
          <w:color w:val="FF0000"/>
        </w:rPr>
        <w:t>Alles wat je verder denkt nodig te hebben</w:t>
      </w:r>
    </w:p>
    <w:p w14:paraId="52B6AD13" w14:textId="77777777" w:rsidR="00C937AD" w:rsidRPr="00956ECD" w:rsidRDefault="00C937AD" w:rsidP="00163738">
      <w:pPr>
        <w:jc w:val="both"/>
        <w:rPr>
          <w:i/>
          <w:color w:val="FF0000"/>
        </w:rPr>
      </w:pPr>
    </w:p>
    <w:p w14:paraId="451A97E1" w14:textId="77777777" w:rsidR="00C937AD" w:rsidRPr="00956ECD" w:rsidRDefault="00C937AD" w:rsidP="00D01EBF">
      <w:pPr>
        <w:keepNext/>
        <w:jc w:val="both"/>
        <w:rPr>
          <w:i/>
          <w:color w:val="FF0000"/>
        </w:rPr>
      </w:pPr>
      <w:r w:rsidRPr="00956ECD">
        <w:rPr>
          <w:i/>
          <w:color w:val="FF0000"/>
        </w:rPr>
        <w:t>Tips voor extra bagage bij (vries)kou:</w:t>
      </w:r>
    </w:p>
    <w:p w14:paraId="284174BF" w14:textId="77777777" w:rsidR="00C937AD" w:rsidRPr="00956ECD" w:rsidRDefault="00C937AD" w:rsidP="00163738">
      <w:pPr>
        <w:pStyle w:val="Lijstalinea"/>
        <w:numPr>
          <w:ilvl w:val="0"/>
          <w:numId w:val="29"/>
        </w:numPr>
        <w:jc w:val="both"/>
        <w:rPr>
          <w:color w:val="FF0000"/>
        </w:rPr>
      </w:pPr>
      <w:r w:rsidRPr="00956ECD">
        <w:rPr>
          <w:color w:val="FF0000"/>
        </w:rPr>
        <w:t>Extra warme deken (voor over je slaapzak)</w:t>
      </w:r>
    </w:p>
    <w:p w14:paraId="72288D57" w14:textId="77777777" w:rsidR="00C937AD" w:rsidRPr="00956ECD" w:rsidRDefault="00C937AD" w:rsidP="00163738">
      <w:pPr>
        <w:pStyle w:val="Lijstalinea"/>
        <w:numPr>
          <w:ilvl w:val="0"/>
          <w:numId w:val="29"/>
        </w:numPr>
        <w:jc w:val="both"/>
        <w:rPr>
          <w:color w:val="FF0000"/>
        </w:rPr>
      </w:pPr>
      <w:r w:rsidRPr="00956ECD">
        <w:rPr>
          <w:color w:val="FF0000"/>
        </w:rPr>
        <w:t>Isolatiematje of karton (voor onder je matje of luchtbed)</w:t>
      </w:r>
    </w:p>
    <w:p w14:paraId="18C32729" w14:textId="77777777" w:rsidR="00C937AD" w:rsidRPr="00956ECD" w:rsidRDefault="00C937AD" w:rsidP="00163738">
      <w:pPr>
        <w:pStyle w:val="Lijstalinea"/>
        <w:numPr>
          <w:ilvl w:val="0"/>
          <w:numId w:val="29"/>
        </w:numPr>
        <w:jc w:val="both"/>
        <w:rPr>
          <w:color w:val="FF0000"/>
        </w:rPr>
      </w:pPr>
      <w:r w:rsidRPr="00956ECD">
        <w:rPr>
          <w:color w:val="FF0000"/>
        </w:rPr>
        <w:t>Thermo-ondergoed</w:t>
      </w:r>
    </w:p>
    <w:p w14:paraId="11C220BF" w14:textId="77777777" w:rsidR="00D01EBF" w:rsidRPr="00956ECD" w:rsidRDefault="00D01EBF" w:rsidP="00D01EBF">
      <w:pPr>
        <w:jc w:val="both"/>
        <w:rPr>
          <w:color w:val="FF0000"/>
        </w:rPr>
      </w:pPr>
    </w:p>
    <w:p w14:paraId="5F6EF27C" w14:textId="4AB4F135" w:rsidR="00D01EBF" w:rsidRPr="00956ECD" w:rsidRDefault="00D01EBF" w:rsidP="00D01EBF">
      <w:pPr>
        <w:keepNext/>
        <w:jc w:val="both"/>
        <w:rPr>
          <w:i/>
          <w:color w:val="FF0000"/>
        </w:rPr>
      </w:pPr>
      <w:r w:rsidRPr="00956ECD">
        <w:rPr>
          <w:i/>
          <w:color w:val="FF0000"/>
        </w:rPr>
        <w:t>Tips voor extra bagage bij warm</w:t>
      </w:r>
      <w:r w:rsidR="00174AA2">
        <w:rPr>
          <w:i/>
          <w:color w:val="FF0000"/>
        </w:rPr>
        <w:t xml:space="preserve">/mooi/zonnig </w:t>
      </w:r>
      <w:r w:rsidRPr="00956ECD">
        <w:rPr>
          <w:i/>
          <w:color w:val="FF0000"/>
        </w:rPr>
        <w:t>weer:</w:t>
      </w:r>
    </w:p>
    <w:p w14:paraId="3E597A9B" w14:textId="77777777" w:rsidR="00D01EBF" w:rsidRPr="00956ECD" w:rsidRDefault="00D01EBF" w:rsidP="00D01EBF">
      <w:pPr>
        <w:pStyle w:val="Lijstalinea"/>
        <w:numPr>
          <w:ilvl w:val="0"/>
          <w:numId w:val="29"/>
        </w:numPr>
        <w:jc w:val="both"/>
        <w:rPr>
          <w:color w:val="FF0000"/>
        </w:rPr>
      </w:pPr>
      <w:r w:rsidRPr="00956ECD">
        <w:rPr>
          <w:color w:val="FF0000"/>
        </w:rPr>
        <w:t>Korte broek</w:t>
      </w:r>
    </w:p>
    <w:p w14:paraId="09C153F2" w14:textId="15FA942B" w:rsidR="00D01EBF" w:rsidRPr="00956ECD" w:rsidRDefault="00174AA2" w:rsidP="00D01EBF">
      <w:pPr>
        <w:pStyle w:val="Lijstalinea"/>
        <w:numPr>
          <w:ilvl w:val="0"/>
          <w:numId w:val="29"/>
        </w:numPr>
        <w:jc w:val="both"/>
        <w:rPr>
          <w:color w:val="FF0000"/>
        </w:rPr>
      </w:pPr>
      <w:r w:rsidRPr="00956ECD">
        <w:rPr>
          <w:color w:val="FF0000"/>
        </w:rPr>
        <w:t>Zonnebrandcrème</w:t>
      </w:r>
    </w:p>
    <w:p w14:paraId="58BE10E7" w14:textId="77777777" w:rsidR="00C937AD" w:rsidRPr="00956ECD" w:rsidRDefault="00C937AD" w:rsidP="00163738">
      <w:pPr>
        <w:jc w:val="both"/>
        <w:rPr>
          <w:i/>
          <w:color w:val="FF0000"/>
        </w:rPr>
      </w:pPr>
    </w:p>
    <w:p w14:paraId="0E9B4B48" w14:textId="77777777" w:rsidR="00A577AD" w:rsidRPr="00956ECD" w:rsidRDefault="00C937AD" w:rsidP="00163738">
      <w:pPr>
        <w:jc w:val="both"/>
        <w:rPr>
          <w:i/>
          <w:color w:val="FF0000"/>
        </w:rPr>
      </w:pPr>
      <w:r w:rsidRPr="00956ECD">
        <w:rPr>
          <w:i/>
          <w:color w:val="FF0000"/>
        </w:rPr>
        <w:t>Paklijst</w:t>
      </w:r>
      <w:r w:rsidR="00A577AD" w:rsidRPr="00956ECD">
        <w:rPr>
          <w:i/>
          <w:color w:val="FF0000"/>
        </w:rPr>
        <w:t xml:space="preserve"> per </w:t>
      </w:r>
      <w:proofErr w:type="gramStart"/>
      <w:r w:rsidR="00A577AD" w:rsidRPr="00956ECD">
        <w:rPr>
          <w:i/>
          <w:color w:val="FF0000"/>
        </w:rPr>
        <w:t>koppel /</w:t>
      </w:r>
      <w:proofErr w:type="gramEnd"/>
      <w:r w:rsidR="00A577AD" w:rsidRPr="00956ECD">
        <w:rPr>
          <w:i/>
          <w:color w:val="FF0000"/>
        </w:rPr>
        <w:t xml:space="preserve"> team / groep</w:t>
      </w:r>
    </w:p>
    <w:p w14:paraId="76A3C911" w14:textId="77777777" w:rsidR="00A577AD" w:rsidRPr="00956ECD" w:rsidRDefault="00A577AD" w:rsidP="00163738">
      <w:pPr>
        <w:pStyle w:val="Lijstalinea"/>
        <w:numPr>
          <w:ilvl w:val="0"/>
          <w:numId w:val="29"/>
        </w:numPr>
        <w:jc w:val="both"/>
        <w:rPr>
          <w:i/>
          <w:color w:val="FF0000"/>
        </w:rPr>
      </w:pPr>
      <w:r w:rsidRPr="00956ECD">
        <w:rPr>
          <w:color w:val="FF0000"/>
        </w:rPr>
        <w:t>Tent</w:t>
      </w:r>
      <w:r w:rsidR="000C5D4A" w:rsidRPr="00956ECD">
        <w:rPr>
          <w:color w:val="FF0000"/>
        </w:rPr>
        <w:t xml:space="preserve"> (plus twee extra tentharingen)</w:t>
      </w:r>
    </w:p>
    <w:p w14:paraId="04658F0F" w14:textId="77777777" w:rsidR="000C5D4A" w:rsidRPr="00956ECD" w:rsidRDefault="000C5D4A" w:rsidP="00163738">
      <w:pPr>
        <w:pStyle w:val="Lijstalinea"/>
        <w:numPr>
          <w:ilvl w:val="0"/>
          <w:numId w:val="29"/>
        </w:numPr>
        <w:jc w:val="both"/>
        <w:rPr>
          <w:i/>
          <w:color w:val="FF0000"/>
        </w:rPr>
      </w:pPr>
      <w:r w:rsidRPr="00956ECD">
        <w:rPr>
          <w:color w:val="FF0000"/>
        </w:rPr>
        <w:t>Hamer</w:t>
      </w:r>
    </w:p>
    <w:p w14:paraId="472DEBEB" w14:textId="77777777" w:rsidR="000C5D4A" w:rsidRPr="00956ECD" w:rsidRDefault="000C5D4A" w:rsidP="00163738">
      <w:pPr>
        <w:pStyle w:val="Lijstalinea"/>
        <w:numPr>
          <w:ilvl w:val="0"/>
          <w:numId w:val="29"/>
        </w:numPr>
        <w:jc w:val="both"/>
        <w:rPr>
          <w:i/>
          <w:color w:val="FF0000"/>
        </w:rPr>
      </w:pPr>
      <w:r w:rsidRPr="00956ECD">
        <w:rPr>
          <w:color w:val="FF0000"/>
        </w:rPr>
        <w:t xml:space="preserve">Grondzeil </w:t>
      </w:r>
    </w:p>
    <w:p w14:paraId="47C07C6C" w14:textId="77777777" w:rsidR="00A577AD" w:rsidRPr="00956ECD" w:rsidRDefault="00C937AD" w:rsidP="00163738">
      <w:pPr>
        <w:pStyle w:val="Lijstalinea"/>
        <w:numPr>
          <w:ilvl w:val="0"/>
          <w:numId w:val="29"/>
        </w:numPr>
        <w:jc w:val="both"/>
        <w:rPr>
          <w:i/>
          <w:color w:val="FF0000"/>
        </w:rPr>
      </w:pPr>
      <w:r w:rsidRPr="00956ECD">
        <w:rPr>
          <w:color w:val="FF0000"/>
        </w:rPr>
        <w:t>Pannenset</w:t>
      </w:r>
    </w:p>
    <w:p w14:paraId="3E722436" w14:textId="77777777" w:rsidR="00A577AD" w:rsidRPr="00956ECD" w:rsidRDefault="00C937AD" w:rsidP="00163738">
      <w:pPr>
        <w:pStyle w:val="Lijstalinea"/>
        <w:numPr>
          <w:ilvl w:val="0"/>
          <w:numId w:val="29"/>
        </w:numPr>
        <w:jc w:val="both"/>
        <w:rPr>
          <w:i/>
          <w:color w:val="FF0000"/>
        </w:rPr>
      </w:pPr>
      <w:r w:rsidRPr="00956ECD">
        <w:rPr>
          <w:color w:val="FF0000"/>
        </w:rPr>
        <w:t>Kooktoestel</w:t>
      </w:r>
    </w:p>
    <w:p w14:paraId="3BE3F173" w14:textId="77777777" w:rsidR="00BF3EF7" w:rsidRPr="00956ECD" w:rsidRDefault="00FA0CAE" w:rsidP="00163738">
      <w:pPr>
        <w:pStyle w:val="Lijstalinea"/>
        <w:numPr>
          <w:ilvl w:val="0"/>
          <w:numId w:val="29"/>
        </w:numPr>
        <w:jc w:val="both"/>
        <w:rPr>
          <w:i/>
          <w:color w:val="FF0000"/>
        </w:rPr>
      </w:pPr>
      <w:r w:rsidRPr="00956ECD">
        <w:rPr>
          <w:color w:val="FF0000"/>
        </w:rPr>
        <w:t>Ingrediënten</w:t>
      </w:r>
      <w:r w:rsidR="00BF3EF7" w:rsidRPr="00956ECD">
        <w:rPr>
          <w:color w:val="FF0000"/>
        </w:rPr>
        <w:t xml:space="preserve"> voor de avondmaaltijd op de eerste avond</w:t>
      </w:r>
    </w:p>
    <w:p w14:paraId="32B2ADB5" w14:textId="77777777" w:rsidR="00A577AD" w:rsidRPr="00956ECD" w:rsidRDefault="00A577AD" w:rsidP="00163738">
      <w:pPr>
        <w:jc w:val="both"/>
        <w:rPr>
          <w:color w:val="FF0000"/>
        </w:rPr>
      </w:pPr>
    </w:p>
    <w:p w14:paraId="0BBEC5EF" w14:textId="77777777" w:rsidR="00BB3FFC" w:rsidRPr="00956ECD" w:rsidRDefault="00BB3FFC" w:rsidP="00163738">
      <w:pPr>
        <w:jc w:val="both"/>
        <w:rPr>
          <w:i/>
          <w:color w:val="FF0000"/>
        </w:rPr>
      </w:pPr>
      <w:r w:rsidRPr="00956ECD">
        <w:rPr>
          <w:i/>
          <w:color w:val="FF0000"/>
        </w:rPr>
        <w:t xml:space="preserve">De volgende zaken neem je </w:t>
      </w:r>
      <w:r w:rsidRPr="00956ECD">
        <w:rPr>
          <w:b/>
          <w:i/>
          <w:color w:val="FF0000"/>
          <w:u w:val="single"/>
        </w:rPr>
        <w:t xml:space="preserve">niet </w:t>
      </w:r>
      <w:r w:rsidRPr="00956ECD">
        <w:rPr>
          <w:i/>
          <w:color w:val="FF0000"/>
        </w:rPr>
        <w:t>mee</w:t>
      </w:r>
    </w:p>
    <w:p w14:paraId="30BC18BF" w14:textId="77777777" w:rsidR="00BB3FFC" w:rsidRPr="00956ECD" w:rsidRDefault="00BB3FFC" w:rsidP="00163738">
      <w:pPr>
        <w:pStyle w:val="Lijstalinea"/>
        <w:numPr>
          <w:ilvl w:val="0"/>
          <w:numId w:val="32"/>
        </w:numPr>
        <w:jc w:val="both"/>
        <w:rPr>
          <w:color w:val="FF0000"/>
        </w:rPr>
      </w:pPr>
      <w:r w:rsidRPr="00956ECD">
        <w:rPr>
          <w:color w:val="FF0000"/>
        </w:rPr>
        <w:t>Horloge</w:t>
      </w:r>
    </w:p>
    <w:p w14:paraId="3B0E36B2" w14:textId="77777777" w:rsidR="00BB3FFC" w:rsidRPr="00956ECD" w:rsidRDefault="00BB3FFC" w:rsidP="00163738">
      <w:pPr>
        <w:pStyle w:val="Lijstalinea"/>
        <w:numPr>
          <w:ilvl w:val="0"/>
          <w:numId w:val="32"/>
        </w:numPr>
        <w:jc w:val="both"/>
        <w:rPr>
          <w:color w:val="FF0000"/>
        </w:rPr>
      </w:pPr>
      <w:proofErr w:type="spellStart"/>
      <w:r w:rsidRPr="00956ECD">
        <w:rPr>
          <w:color w:val="FF0000"/>
        </w:rPr>
        <w:t>Dasring</w:t>
      </w:r>
      <w:proofErr w:type="spellEnd"/>
    </w:p>
    <w:p w14:paraId="2B55264E" w14:textId="77777777" w:rsidR="00BB3FFC" w:rsidRPr="00956ECD" w:rsidRDefault="00BB3FFC" w:rsidP="00163738">
      <w:pPr>
        <w:pStyle w:val="Lijstalinea"/>
        <w:numPr>
          <w:ilvl w:val="0"/>
          <w:numId w:val="32"/>
        </w:numPr>
        <w:jc w:val="both"/>
        <w:rPr>
          <w:color w:val="FF0000"/>
        </w:rPr>
      </w:pPr>
      <w:proofErr w:type="spellStart"/>
      <w:r w:rsidRPr="00956ECD">
        <w:rPr>
          <w:color w:val="FF0000"/>
        </w:rPr>
        <w:t>Welpenpet</w:t>
      </w:r>
      <w:proofErr w:type="spellEnd"/>
      <w:r w:rsidRPr="00956ECD">
        <w:rPr>
          <w:color w:val="FF0000"/>
        </w:rPr>
        <w:t xml:space="preserve"> of ander hoofddeksel</w:t>
      </w:r>
    </w:p>
    <w:p w14:paraId="7CAB376E" w14:textId="77777777" w:rsidR="00BB3FFC" w:rsidRPr="00956ECD" w:rsidRDefault="00BB3FFC" w:rsidP="00163738">
      <w:pPr>
        <w:pStyle w:val="Lijstalinea"/>
        <w:numPr>
          <w:ilvl w:val="0"/>
          <w:numId w:val="32"/>
        </w:numPr>
        <w:jc w:val="both"/>
        <w:rPr>
          <w:color w:val="FF0000"/>
        </w:rPr>
      </w:pPr>
      <w:r w:rsidRPr="00956ECD">
        <w:rPr>
          <w:color w:val="FF0000"/>
        </w:rPr>
        <w:t>Geld</w:t>
      </w:r>
    </w:p>
    <w:p w14:paraId="4F7A6089" w14:textId="77777777" w:rsidR="00BB3FFC" w:rsidRPr="00956ECD" w:rsidRDefault="000C5D4A" w:rsidP="00163738">
      <w:pPr>
        <w:pStyle w:val="Lijstalinea"/>
        <w:numPr>
          <w:ilvl w:val="0"/>
          <w:numId w:val="32"/>
        </w:numPr>
        <w:jc w:val="both"/>
        <w:rPr>
          <w:color w:val="FF0000"/>
        </w:rPr>
      </w:pPr>
      <w:r w:rsidRPr="00956ECD">
        <w:rPr>
          <w:color w:val="FF0000"/>
        </w:rPr>
        <w:t>Kostbare apparatuur (r</w:t>
      </w:r>
      <w:r w:rsidR="00BB3FFC" w:rsidRPr="00956ECD">
        <w:rPr>
          <w:color w:val="FF0000"/>
        </w:rPr>
        <w:t xml:space="preserve">adio, mobiele telefoon, </w:t>
      </w:r>
      <w:proofErr w:type="spellStart"/>
      <w:r w:rsidR="00BB3FFC" w:rsidRPr="00956ECD">
        <w:rPr>
          <w:color w:val="FF0000"/>
        </w:rPr>
        <w:t>I-pod</w:t>
      </w:r>
      <w:proofErr w:type="spellEnd"/>
      <w:r w:rsidR="00BB3FFC" w:rsidRPr="00956ECD">
        <w:rPr>
          <w:color w:val="FF0000"/>
        </w:rPr>
        <w:t xml:space="preserve"> of iets dergelijks</w:t>
      </w:r>
      <w:r w:rsidRPr="00956ECD">
        <w:rPr>
          <w:color w:val="FF0000"/>
        </w:rPr>
        <w:t>)</w:t>
      </w:r>
    </w:p>
    <w:p w14:paraId="24D63F10" w14:textId="77777777" w:rsidR="00A577AD" w:rsidRPr="00A97D1D" w:rsidRDefault="00A97D1D" w:rsidP="00A97D1D">
      <w:pPr>
        <w:pStyle w:val="Kop3"/>
        <w:rPr>
          <w:color w:val="FF0000"/>
        </w:rPr>
      </w:pPr>
      <w:r w:rsidRPr="00A97D1D">
        <w:rPr>
          <w:color w:val="FF0000"/>
        </w:rPr>
        <w:t>Bagagetips</w:t>
      </w:r>
    </w:p>
    <w:p w14:paraId="4A3E13BE" w14:textId="77777777" w:rsidR="00B214BB" w:rsidRDefault="00BF3EF7" w:rsidP="00163738">
      <w:pPr>
        <w:jc w:val="both"/>
        <w:rPr>
          <w:color w:val="FF0000"/>
        </w:rPr>
      </w:pPr>
      <w:r>
        <w:rPr>
          <w:color w:val="FF0000"/>
        </w:rPr>
        <w:t xml:space="preserve">Geef </w:t>
      </w:r>
      <w:r w:rsidR="00B214BB">
        <w:rPr>
          <w:color w:val="FF0000"/>
        </w:rPr>
        <w:t xml:space="preserve">hier </w:t>
      </w:r>
      <w:r>
        <w:rPr>
          <w:color w:val="FF0000"/>
        </w:rPr>
        <w:t xml:space="preserve">eventueel nog extra </w:t>
      </w:r>
      <w:r w:rsidR="00B214BB">
        <w:rPr>
          <w:color w:val="FF0000"/>
        </w:rPr>
        <w:t xml:space="preserve">bagagetips, en info over verloren en gevonden voorwerpen. </w:t>
      </w:r>
    </w:p>
    <w:p w14:paraId="4A882C13" w14:textId="77777777" w:rsidR="000C5D4A" w:rsidRDefault="000C5D4A">
      <w:pPr>
        <w:spacing w:line="240" w:lineRule="auto"/>
        <w:rPr>
          <w:b/>
          <w:bCs/>
          <w:iCs/>
          <w:sz w:val="24"/>
          <w:szCs w:val="28"/>
        </w:rPr>
      </w:pPr>
      <w:r>
        <w:br w:type="page"/>
      </w:r>
    </w:p>
    <w:p w14:paraId="650FBCC0" w14:textId="77777777" w:rsidR="00A97D1D" w:rsidRDefault="00A97D1D" w:rsidP="00A97D1D">
      <w:pPr>
        <w:pStyle w:val="Kop2"/>
      </w:pPr>
      <w:r>
        <w:lastRenderedPageBreak/>
        <w:t>Kleine lettertjes</w:t>
      </w:r>
    </w:p>
    <w:p w14:paraId="27C90883" w14:textId="77777777" w:rsidR="00A97D1D" w:rsidRDefault="00A97D1D" w:rsidP="00A97D1D">
      <w:pPr>
        <w:pStyle w:val="Kop3"/>
      </w:pPr>
      <w:r w:rsidRPr="00BB3FFC">
        <w:t>Verzekering</w:t>
      </w:r>
    </w:p>
    <w:p w14:paraId="66585F9B" w14:textId="77777777" w:rsidR="00A97D1D" w:rsidRDefault="00A97D1D" w:rsidP="002A29D4">
      <w:pPr>
        <w:pStyle w:val="tandaardtekst"/>
      </w:pPr>
      <w:r>
        <w:t>De HIT is een landelijke ledenactiviteit van Scouting Nederland. Voor deelnemers is daarom de collectieve secundaire ongevallen- en WA-verzekering van Scouting Nederland van kracht. Een reisverzekering en ziektekostenverzekering dien je zelf af te sluiten. De HIT is niet aansprakelijk voor verlies of diefstal van bagage.</w:t>
      </w:r>
    </w:p>
    <w:p w14:paraId="6758AB3A" w14:textId="77777777" w:rsidR="000C5D4A" w:rsidRPr="000C5D4A" w:rsidRDefault="000C5D4A" w:rsidP="00A97D1D">
      <w:pPr>
        <w:pStyle w:val="Kop3"/>
      </w:pPr>
      <w:r w:rsidRPr="000C5D4A">
        <w:t>Drugs en alcohol</w:t>
      </w:r>
    </w:p>
    <w:p w14:paraId="4FADBBD1" w14:textId="77777777" w:rsidR="000C5D4A" w:rsidRPr="00A67777" w:rsidRDefault="000C5D4A" w:rsidP="000C5D4A">
      <w:pPr>
        <w:jc w:val="both"/>
      </w:pPr>
      <w:r w:rsidRPr="00A67777">
        <w:t>Gebruik van drugs (soft- en harddrugs) door deelnemers of medewerkers is niet toegestaan en leidt tot uitsluiting van (verdere) deelname. Ook alcoholgebruik door deelnemers jonger dan 1</w:t>
      </w:r>
      <w:r w:rsidR="00FA0CAE">
        <w:t>8</w:t>
      </w:r>
      <w:r w:rsidRPr="00A67777">
        <w:t xml:space="preserve"> jaar is niet toegestaan. </w:t>
      </w:r>
    </w:p>
    <w:p w14:paraId="570B2268" w14:textId="77777777" w:rsidR="00A97D1D" w:rsidRPr="00A97D1D" w:rsidRDefault="00A97D1D" w:rsidP="00A97D1D">
      <w:pPr>
        <w:pStyle w:val="Kop3"/>
        <w:rPr>
          <w:color w:val="FF0000"/>
        </w:rPr>
      </w:pPr>
      <w:r w:rsidRPr="00A97D1D">
        <w:rPr>
          <w:color w:val="FF0000"/>
        </w:rPr>
        <w:t>Kampregels</w:t>
      </w:r>
    </w:p>
    <w:p w14:paraId="6133D5AF" w14:textId="77777777" w:rsidR="00A97D1D" w:rsidRPr="00956ECD" w:rsidRDefault="00A97D1D" w:rsidP="00A97D1D">
      <w:pPr>
        <w:jc w:val="both"/>
        <w:rPr>
          <w:color w:val="FF0000"/>
        </w:rPr>
      </w:pPr>
      <w:r w:rsidRPr="00BD104F">
        <w:rPr>
          <w:color w:val="FF0000"/>
        </w:rPr>
        <w:t xml:space="preserve">Indien gewenst, kun je kampregels aan het </w:t>
      </w:r>
      <w:r w:rsidRPr="00956ECD">
        <w:rPr>
          <w:color w:val="FF0000"/>
        </w:rPr>
        <w:t>boekje toevoegen. Een paar suggesties:</w:t>
      </w:r>
    </w:p>
    <w:p w14:paraId="1C99759D" w14:textId="77777777" w:rsidR="00A97D1D" w:rsidRPr="00956ECD" w:rsidRDefault="00A97D1D" w:rsidP="00A97D1D">
      <w:pPr>
        <w:numPr>
          <w:ilvl w:val="0"/>
          <w:numId w:val="28"/>
        </w:numPr>
        <w:jc w:val="both"/>
        <w:rPr>
          <w:color w:val="FF0000"/>
        </w:rPr>
      </w:pPr>
      <w:r w:rsidRPr="00956ECD">
        <w:rPr>
          <w:color w:val="FF0000"/>
        </w:rPr>
        <w:t>Wees zuinig op onze natuur; loop alleen op de wegen en paden die daarvoor zijn bestemd.</w:t>
      </w:r>
    </w:p>
    <w:p w14:paraId="4641D61C" w14:textId="77777777" w:rsidR="00A97D1D" w:rsidRPr="00956ECD" w:rsidRDefault="00A97D1D" w:rsidP="00A97D1D">
      <w:pPr>
        <w:numPr>
          <w:ilvl w:val="0"/>
          <w:numId w:val="28"/>
        </w:numPr>
        <w:jc w:val="both"/>
        <w:rPr>
          <w:color w:val="FF0000"/>
        </w:rPr>
      </w:pPr>
      <w:r w:rsidRPr="00956ECD">
        <w:rPr>
          <w:color w:val="FF0000"/>
        </w:rPr>
        <w:t>Ga vriendelijk om met de andere HIT-deelnemers</w:t>
      </w:r>
    </w:p>
    <w:p w14:paraId="66BFD459" w14:textId="77777777" w:rsidR="00A97D1D" w:rsidRPr="00956ECD" w:rsidRDefault="00A97D1D" w:rsidP="00A97D1D">
      <w:pPr>
        <w:numPr>
          <w:ilvl w:val="0"/>
          <w:numId w:val="28"/>
        </w:numPr>
        <w:jc w:val="both"/>
        <w:rPr>
          <w:color w:val="FF0000"/>
        </w:rPr>
      </w:pPr>
      <w:r w:rsidRPr="00956ECD">
        <w:rPr>
          <w:color w:val="FF0000"/>
        </w:rPr>
        <w:t xml:space="preserve">Pak je bagage goed in; voor </w:t>
      </w:r>
      <w:proofErr w:type="spellStart"/>
      <w:r w:rsidRPr="00956ECD">
        <w:rPr>
          <w:color w:val="FF0000"/>
        </w:rPr>
        <w:t>hikes</w:t>
      </w:r>
      <w:proofErr w:type="spellEnd"/>
      <w:r w:rsidRPr="00956ECD">
        <w:rPr>
          <w:color w:val="FF0000"/>
        </w:rPr>
        <w:t xml:space="preserve"> en expedities is het nodig dat alles waterdicht in een rugzak zit</w:t>
      </w:r>
    </w:p>
    <w:p w14:paraId="684254EA" w14:textId="77777777" w:rsidR="00A97D1D" w:rsidRDefault="00A97D1D" w:rsidP="00A97D1D">
      <w:pPr>
        <w:pStyle w:val="Kop2"/>
      </w:pPr>
      <w:bookmarkStart w:id="10" w:name="_Toc408177389"/>
      <w:r>
        <w:t>Contact</w:t>
      </w:r>
      <w:bookmarkEnd w:id="10"/>
    </w:p>
    <w:p w14:paraId="53C07524" w14:textId="77777777" w:rsidR="00A97D1D" w:rsidRPr="00C57897" w:rsidRDefault="00A97D1D" w:rsidP="00A97D1D">
      <w:pPr>
        <w:pStyle w:val="Kop3"/>
      </w:pPr>
      <w:r w:rsidRPr="00C57897">
        <w:t>Vóór de HIT</w:t>
      </w:r>
    </w:p>
    <w:p w14:paraId="195AC1A5" w14:textId="77777777" w:rsidR="00A97D1D" w:rsidRDefault="00A97D1D" w:rsidP="00A97D1D">
      <w:pPr>
        <w:jc w:val="both"/>
      </w:pPr>
      <w:r>
        <w:t xml:space="preserve">Voor algemene vragen, bijvoorbeeld over de inschrijving of betaling, kun je terecht bij de HIT Helpdesk via </w:t>
      </w:r>
      <w:hyperlink r:id="rId13" w:history="1">
        <w:r w:rsidRPr="00D711CA">
          <w:rPr>
            <w:rStyle w:val="Hyperlink"/>
          </w:rPr>
          <w:t>http://hit.scouting.nl</w:t>
        </w:r>
      </w:hyperlink>
      <w:r>
        <w:t xml:space="preserve">. </w:t>
      </w:r>
    </w:p>
    <w:p w14:paraId="49C38911" w14:textId="2D5DC00F" w:rsidR="00A97D1D" w:rsidRDefault="00A97D1D" w:rsidP="00A97D1D">
      <w:pPr>
        <w:jc w:val="both"/>
        <w:rPr>
          <w:color w:val="FF0000"/>
        </w:rPr>
      </w:pPr>
      <w:r>
        <w:t xml:space="preserve">Voor vragen over </w:t>
      </w:r>
      <w:r>
        <w:rPr>
          <w:color w:val="FF0000"/>
        </w:rPr>
        <w:t>HIT-onderdeel</w:t>
      </w:r>
      <w:r>
        <w:t xml:space="preserve"> zelf, kun je voorafgaand aan de HIT contact opnemen met </w:t>
      </w:r>
      <w:r>
        <w:rPr>
          <w:color w:val="FF0000"/>
        </w:rPr>
        <w:t>geef hier de naam van de contactpersoon van</w:t>
      </w:r>
      <w:r w:rsidR="003A324A">
        <w:rPr>
          <w:color w:val="FF0000"/>
        </w:rPr>
        <w:t xml:space="preserve"> </w:t>
      </w:r>
      <w:r>
        <w:rPr>
          <w:color w:val="FF0000"/>
        </w:rPr>
        <w:t>dit onderdeel, en een telefoonnummer en/of emailadres.</w:t>
      </w:r>
    </w:p>
    <w:p w14:paraId="6D6E3EDE" w14:textId="77777777" w:rsidR="00A97D1D" w:rsidRPr="00C57897" w:rsidRDefault="00A97D1D" w:rsidP="00A97D1D">
      <w:pPr>
        <w:pStyle w:val="Kop3"/>
      </w:pPr>
      <w:r w:rsidRPr="00C57897">
        <w:t>Tijdens de HIT</w:t>
      </w:r>
      <w:r w:rsidR="000C5D4A">
        <w:t xml:space="preserve"> (alleen in noodgevallen)</w:t>
      </w:r>
    </w:p>
    <w:p w14:paraId="396EC7DB" w14:textId="77777777" w:rsidR="00A97D1D" w:rsidRDefault="00A97D1D" w:rsidP="00A97D1D">
      <w:pPr>
        <w:jc w:val="both"/>
        <w:rPr>
          <w:color w:val="FF0000"/>
        </w:rPr>
      </w:pPr>
      <w:r w:rsidRPr="007E4088">
        <w:t xml:space="preserve">Tijdens de HIT is de staf niet bereikbaar. </w:t>
      </w:r>
      <w:r>
        <w:t xml:space="preserve">In uiterste noodgevallen is het voor thuisblijvers </w:t>
      </w:r>
      <w:r>
        <w:t>mogelijk om contact op te nemen met de deelnemers via het noodnummer</w:t>
      </w:r>
      <w:r>
        <w:rPr>
          <w:color w:val="FF0000"/>
        </w:rPr>
        <w:t xml:space="preserve"> 00-00000000. </w:t>
      </w:r>
    </w:p>
    <w:p w14:paraId="69F5E41D" w14:textId="77777777" w:rsidR="00A97D1D" w:rsidRPr="00C57897" w:rsidRDefault="00A97D1D" w:rsidP="00A97D1D">
      <w:pPr>
        <w:pStyle w:val="Kop3"/>
      </w:pPr>
      <w:r>
        <w:t>Nieuws</w:t>
      </w:r>
    </w:p>
    <w:p w14:paraId="193D1849" w14:textId="77777777" w:rsidR="00A97D1D" w:rsidRDefault="00A97D1D" w:rsidP="00A97D1D">
      <w:pPr>
        <w:jc w:val="both"/>
        <w:rPr>
          <w:color w:val="FF0000"/>
        </w:rPr>
      </w:pPr>
      <w:r>
        <w:rPr>
          <w:color w:val="FF0000"/>
        </w:rPr>
        <w:t xml:space="preserve">Waar kunnen deelnemers en thuisblijvers vooraf, tijdens en na de HIT nieuwtjes vinden? </w:t>
      </w:r>
    </w:p>
    <w:p w14:paraId="57D963A3" w14:textId="77777777" w:rsidR="00B214BB" w:rsidRDefault="00B214BB" w:rsidP="00163738">
      <w:pPr>
        <w:jc w:val="both"/>
        <w:rPr>
          <w:color w:val="FF0000"/>
        </w:rPr>
      </w:pPr>
    </w:p>
    <w:p w14:paraId="49D04A1E" w14:textId="76822A5F" w:rsidR="00B214BB" w:rsidRDefault="002A29D4" w:rsidP="0051047A">
      <w:pPr>
        <w:pStyle w:val="Kop2"/>
      </w:pPr>
      <w:proofErr w:type="spellStart"/>
      <w:r>
        <w:t>ScoutShop</w:t>
      </w:r>
      <w:proofErr w:type="spellEnd"/>
      <w:r>
        <w:t xml:space="preserve"> aanbieding HIT</w:t>
      </w:r>
      <w:r w:rsidR="00C006C9">
        <w:t xml:space="preserve"> 20</w:t>
      </w:r>
      <w:r w:rsidR="001800C6">
        <w:t>2</w:t>
      </w:r>
      <w:r w:rsidR="00174AA2">
        <w:t>3</w:t>
      </w:r>
    </w:p>
    <w:p w14:paraId="56B83BEF" w14:textId="64E16796" w:rsidR="005A1267" w:rsidRDefault="005A1267" w:rsidP="005A1267">
      <w:pPr>
        <w:pStyle w:val="tandaardtekst"/>
        <w:rPr>
          <w:lang w:eastAsia="nl-NL"/>
        </w:rPr>
      </w:pPr>
      <w:r>
        <w:rPr>
          <w:lang w:eastAsia="nl-NL"/>
        </w:rPr>
        <w:t xml:space="preserve">Exclusief voor HIT-deelnemers: ontvang een gratis </w:t>
      </w:r>
      <w:r w:rsidR="00221ACB">
        <w:rPr>
          <w:lang w:eastAsia="nl-NL"/>
        </w:rPr>
        <w:t xml:space="preserve">paar </w:t>
      </w:r>
      <w:proofErr w:type="spellStart"/>
      <w:r w:rsidR="00221ACB">
        <w:rPr>
          <w:lang w:eastAsia="nl-NL"/>
        </w:rPr>
        <w:t>ScoutFun</w:t>
      </w:r>
      <w:proofErr w:type="spellEnd"/>
      <w:r w:rsidR="00221ACB">
        <w:rPr>
          <w:lang w:eastAsia="nl-NL"/>
        </w:rPr>
        <w:t xml:space="preserve"> sokken</w:t>
      </w:r>
      <w:r>
        <w:rPr>
          <w:lang w:eastAsia="nl-NL"/>
        </w:rPr>
        <w:t xml:space="preserve"> bij besteding van € </w:t>
      </w:r>
      <w:r w:rsidR="00221ACB">
        <w:rPr>
          <w:lang w:eastAsia="nl-NL"/>
        </w:rPr>
        <w:t>25</w:t>
      </w:r>
      <w:r>
        <w:rPr>
          <w:lang w:eastAsia="nl-NL"/>
        </w:rPr>
        <w:t>,00*.</w:t>
      </w:r>
    </w:p>
    <w:p w14:paraId="74E03443" w14:textId="77777777" w:rsidR="005A1267" w:rsidRDefault="005A1267" w:rsidP="005A1267">
      <w:pPr>
        <w:pStyle w:val="tandaardtekst"/>
        <w:rPr>
          <w:lang w:eastAsia="nl-NL"/>
        </w:rPr>
      </w:pPr>
    </w:p>
    <w:p w14:paraId="5841D285" w14:textId="6C2031A1" w:rsidR="005A1267" w:rsidRDefault="005A1267" w:rsidP="005A1267">
      <w:pPr>
        <w:pStyle w:val="tandaardtekst"/>
        <w:rPr>
          <w:lang w:eastAsia="nl-NL"/>
        </w:rPr>
      </w:pPr>
      <w:r>
        <w:rPr>
          <w:lang w:eastAsia="nl-NL"/>
        </w:rPr>
        <w:t xml:space="preserve">Om gebruik te maken van deze actie vul je bij het afronden van je bestelling de </w:t>
      </w:r>
      <w:r w:rsidR="00221ACB">
        <w:rPr>
          <w:lang w:eastAsia="nl-NL"/>
        </w:rPr>
        <w:t xml:space="preserve">onderstaande </w:t>
      </w:r>
      <w:r>
        <w:rPr>
          <w:lang w:eastAsia="nl-NL"/>
        </w:rPr>
        <w:t>actiecode</w:t>
      </w:r>
      <w:r w:rsidR="00221ACB">
        <w:rPr>
          <w:lang w:eastAsia="nl-NL"/>
        </w:rPr>
        <w:t xml:space="preserve"> van de gewenste maat</w:t>
      </w:r>
      <w:r>
        <w:rPr>
          <w:lang w:eastAsia="nl-NL"/>
        </w:rPr>
        <w:t xml:space="preserve"> in. Bij onze winkels geef je de code samen met je </w:t>
      </w:r>
      <w:proofErr w:type="spellStart"/>
      <w:r>
        <w:rPr>
          <w:lang w:eastAsia="nl-NL"/>
        </w:rPr>
        <w:t>HITonderdeel</w:t>
      </w:r>
      <w:proofErr w:type="spellEnd"/>
      <w:r>
        <w:rPr>
          <w:lang w:eastAsia="nl-NL"/>
        </w:rPr>
        <w:t xml:space="preserve"> en locatie door. </w:t>
      </w:r>
    </w:p>
    <w:p w14:paraId="7909880A" w14:textId="7DB4E309" w:rsidR="00221ACB" w:rsidRDefault="00221ACB" w:rsidP="005A1267">
      <w:pPr>
        <w:pStyle w:val="tandaardtekst"/>
        <w:rPr>
          <w:lang w:eastAsia="nl-NL"/>
        </w:rPr>
      </w:pPr>
    </w:p>
    <w:p w14:paraId="2D19F8D8" w14:textId="77777777" w:rsidR="00221ACB" w:rsidRPr="00221ACB" w:rsidRDefault="00221ACB" w:rsidP="00221ACB">
      <w:pPr>
        <w:spacing w:line="240" w:lineRule="auto"/>
        <w:textAlignment w:val="baseline"/>
        <w:rPr>
          <w:lang w:eastAsia="nl-NL"/>
        </w:rPr>
      </w:pPr>
      <w:r w:rsidRPr="00221ACB">
        <w:rPr>
          <w:lang w:eastAsia="nl-NL"/>
        </w:rPr>
        <w:t>Maat 31-35: HIT2023S</w:t>
      </w:r>
    </w:p>
    <w:p w14:paraId="586C2F90" w14:textId="77777777" w:rsidR="00221ACB" w:rsidRPr="00221ACB" w:rsidRDefault="00221ACB" w:rsidP="00221ACB">
      <w:pPr>
        <w:spacing w:line="240" w:lineRule="auto"/>
        <w:textAlignment w:val="baseline"/>
        <w:rPr>
          <w:lang w:eastAsia="nl-NL"/>
        </w:rPr>
      </w:pPr>
      <w:r w:rsidRPr="00221ACB">
        <w:rPr>
          <w:lang w:eastAsia="nl-NL"/>
        </w:rPr>
        <w:t>Maat 36-40: HIT2023M</w:t>
      </w:r>
    </w:p>
    <w:p w14:paraId="496990E3" w14:textId="5AFA055F" w:rsidR="00221ACB" w:rsidRPr="00221ACB" w:rsidRDefault="00221ACB" w:rsidP="00221ACB">
      <w:pPr>
        <w:spacing w:line="240" w:lineRule="auto"/>
        <w:textAlignment w:val="baseline"/>
        <w:rPr>
          <w:lang w:eastAsia="nl-NL"/>
        </w:rPr>
      </w:pPr>
      <w:r w:rsidRPr="00221ACB">
        <w:rPr>
          <w:lang w:eastAsia="nl-NL"/>
        </w:rPr>
        <w:t>Maat 41-45</w:t>
      </w:r>
      <w:r w:rsidR="00CB3333">
        <w:rPr>
          <w:lang w:eastAsia="nl-NL"/>
        </w:rPr>
        <w:t>:</w:t>
      </w:r>
      <w:r w:rsidRPr="00221ACB">
        <w:rPr>
          <w:lang w:eastAsia="nl-NL"/>
        </w:rPr>
        <w:t xml:space="preserve"> HIT2023L</w:t>
      </w:r>
    </w:p>
    <w:p w14:paraId="70360C9C" w14:textId="77777777" w:rsidR="005A1267" w:rsidRDefault="005A1267" w:rsidP="005A1267">
      <w:pPr>
        <w:pStyle w:val="tandaardtekst"/>
        <w:rPr>
          <w:lang w:eastAsia="nl-NL"/>
        </w:rPr>
      </w:pPr>
    </w:p>
    <w:p w14:paraId="21C12725" w14:textId="77777777" w:rsidR="001C48FE" w:rsidRDefault="005A1267" w:rsidP="005A1267">
      <w:pPr>
        <w:pStyle w:val="tandaardtekst"/>
        <w:rPr>
          <w:lang w:eastAsia="nl-NL"/>
        </w:rPr>
      </w:pPr>
      <w:r>
        <w:rPr>
          <w:lang w:eastAsia="nl-NL"/>
        </w:rPr>
        <w:t xml:space="preserve">*Geldt niet voor verenigingsartikelen zoals de blouse, insignes en officieel scoutingdrukwerk. </w:t>
      </w:r>
    </w:p>
    <w:p w14:paraId="5C0C504C" w14:textId="07A631CA" w:rsidR="001C48FE" w:rsidRDefault="001C48FE" w:rsidP="005A1267">
      <w:pPr>
        <w:pStyle w:val="tandaardtekst"/>
        <w:rPr>
          <w:lang w:eastAsia="nl-NL"/>
        </w:rPr>
      </w:pPr>
      <w:r>
        <w:rPr>
          <w:lang w:eastAsia="nl-NL"/>
        </w:rPr>
        <w:t xml:space="preserve">** Eén </w:t>
      </w:r>
      <w:r w:rsidR="00221ACB">
        <w:rPr>
          <w:lang w:eastAsia="nl-NL"/>
        </w:rPr>
        <w:t>paar</w:t>
      </w:r>
      <w:r>
        <w:rPr>
          <w:lang w:eastAsia="nl-NL"/>
        </w:rPr>
        <w:t xml:space="preserve"> per bestelling.</w:t>
      </w:r>
    </w:p>
    <w:p w14:paraId="5DA87938" w14:textId="77777777" w:rsidR="00221ACB" w:rsidRDefault="00221ACB" w:rsidP="005A1267">
      <w:pPr>
        <w:pStyle w:val="tandaardtekst"/>
        <w:rPr>
          <w:lang w:eastAsia="nl-NL"/>
        </w:rPr>
      </w:pPr>
    </w:p>
    <w:p w14:paraId="4F2DBA5F" w14:textId="645BC969" w:rsidR="002A29D4" w:rsidRDefault="005A1267" w:rsidP="00221ACB">
      <w:pPr>
        <w:pStyle w:val="tandaardtekst"/>
        <w:rPr>
          <w:lang w:eastAsia="nl-NL"/>
        </w:rPr>
      </w:pPr>
      <w:r>
        <w:rPr>
          <w:lang w:eastAsia="nl-NL"/>
        </w:rPr>
        <w:t>Deze actie is geldig t/m 30 april 202</w:t>
      </w:r>
      <w:r w:rsidR="00221ACB">
        <w:rPr>
          <w:lang w:eastAsia="nl-NL"/>
        </w:rPr>
        <w:t>3</w:t>
      </w:r>
      <w:r>
        <w:rPr>
          <w:lang w:eastAsia="nl-NL"/>
        </w:rPr>
        <w:t xml:space="preserve">. </w:t>
      </w:r>
    </w:p>
    <w:p w14:paraId="28008E03" w14:textId="2DE2797F" w:rsidR="001C48FE" w:rsidRPr="001C48FE" w:rsidRDefault="00221ACB" w:rsidP="001C48FE">
      <w:pPr>
        <w:spacing w:line="240" w:lineRule="auto"/>
        <w:rPr>
          <w:rFonts w:ascii="Times New Roman" w:eastAsia="Times New Roman" w:hAnsi="Times New Roman"/>
          <w:sz w:val="24"/>
          <w:szCs w:val="24"/>
          <w:lang w:eastAsia="nl-NL"/>
        </w:rPr>
      </w:pPr>
      <w:r>
        <w:fldChar w:fldCharType="begin"/>
      </w:r>
      <w:r>
        <w:instrText xml:space="preserve"> INCLUDEPICTURE "/Users/chalinevanbruijnsvoort/Library/Group Containers/UBF8T346G9.ms/WebArchiveCopyPasteTempFiles/com.microsoft.Word/007_1.png" \* MERGEFORMATINET </w:instrText>
      </w:r>
      <w:r>
        <w:fldChar w:fldCharType="separate"/>
      </w:r>
      <w:r>
        <w:rPr>
          <w:noProof/>
        </w:rPr>
        <w:drawing>
          <wp:inline distT="0" distB="0" distL="0" distR="0" wp14:anchorId="183461CB" wp14:editId="78971C35">
            <wp:extent cx="2654300" cy="2124075"/>
            <wp:effectExtent l="0" t="0" r="0" b="0"/>
            <wp:docPr id="2" name="Afbeelding 2" descr="ScoutFun s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ier-item-0" descr="ScoutFun sokk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300" cy="2124075"/>
                    </a:xfrm>
                    <a:prstGeom prst="rect">
                      <a:avLst/>
                    </a:prstGeom>
                    <a:noFill/>
                    <a:ln>
                      <a:noFill/>
                    </a:ln>
                  </pic:spPr>
                </pic:pic>
              </a:graphicData>
            </a:graphic>
          </wp:inline>
        </w:drawing>
      </w:r>
      <w:r>
        <w:fldChar w:fldCharType="end"/>
      </w:r>
    </w:p>
    <w:p w14:paraId="2853A761" w14:textId="3F50CB13" w:rsidR="005A1267" w:rsidRPr="002A29D4" w:rsidRDefault="005A1267" w:rsidP="002A29D4"/>
    <w:p w14:paraId="2C48F80D" w14:textId="77777777" w:rsidR="00B214BB" w:rsidRDefault="00B214BB" w:rsidP="0051047A">
      <w:pPr>
        <w:pStyle w:val="Kop2"/>
      </w:pPr>
    </w:p>
    <w:p w14:paraId="037BD708" w14:textId="77A9A9C6" w:rsidR="00090982" w:rsidRDefault="00C3679A" w:rsidP="003A324A">
      <w:pPr>
        <w:spacing w:line="240" w:lineRule="auto"/>
      </w:pPr>
      <w:bookmarkStart w:id="11" w:name="_Toc408177393"/>
      <w:r>
        <w:br w:type="page"/>
      </w:r>
      <w:bookmarkEnd w:id="11"/>
    </w:p>
    <w:p w14:paraId="1145E9A8" w14:textId="1B32B6EB" w:rsidR="000C5D4A" w:rsidRPr="003A324A" w:rsidRDefault="000C5D4A" w:rsidP="003A324A">
      <w:pPr>
        <w:spacing w:line="240" w:lineRule="auto"/>
        <w:sectPr w:rsidR="000C5D4A" w:rsidRPr="003A324A" w:rsidSect="000C5D4A">
          <w:headerReference w:type="default" r:id="rId15"/>
          <w:type w:val="continuous"/>
          <w:pgSz w:w="11906" w:h="16838" w:code="9"/>
          <w:pgMar w:top="1438" w:right="1418" w:bottom="1418" w:left="1418" w:header="709" w:footer="225" w:gutter="0"/>
          <w:cols w:num="2" w:sep="1" w:space="709"/>
          <w:docGrid w:linePitch="360"/>
        </w:sectPr>
      </w:pPr>
    </w:p>
    <w:p w14:paraId="42219671" w14:textId="77777777" w:rsidR="00C937AD" w:rsidRPr="000346AA" w:rsidRDefault="00C937AD" w:rsidP="00A17472">
      <w:pPr>
        <w:jc w:val="both"/>
        <w:rPr>
          <w:b/>
          <w:color w:val="FF0000"/>
          <w:sz w:val="28"/>
        </w:rPr>
      </w:pPr>
      <w:r w:rsidRPr="000346AA">
        <w:rPr>
          <w:b/>
          <w:color w:val="FF0000"/>
          <w:sz w:val="28"/>
        </w:rPr>
        <w:lastRenderedPageBreak/>
        <w:t>Checklist</w:t>
      </w:r>
      <w:r w:rsidR="005C7D85" w:rsidRPr="000346AA">
        <w:rPr>
          <w:b/>
          <w:color w:val="FF0000"/>
          <w:sz w:val="28"/>
        </w:rPr>
        <w:t>: Staat alles erin?</w:t>
      </w:r>
    </w:p>
    <w:p w14:paraId="1D9540AC" w14:textId="77777777" w:rsidR="00810387" w:rsidRPr="000346AA" w:rsidRDefault="00810387" w:rsidP="00A17472">
      <w:pPr>
        <w:jc w:val="both"/>
        <w:rPr>
          <w:i/>
          <w:color w:val="FF0000"/>
        </w:rPr>
      </w:pPr>
      <w:r w:rsidRPr="000346AA">
        <w:rPr>
          <w:i/>
          <w:color w:val="FF0000"/>
        </w:rPr>
        <w:t>Nb.: De checklist hieronder moet uiteraard niet zélf in de deelnemersinformatie terecht komen…</w:t>
      </w:r>
    </w:p>
    <w:p w14:paraId="01DED53D" w14:textId="77777777" w:rsidR="000346AA" w:rsidRPr="000346AA" w:rsidRDefault="000346AA" w:rsidP="00A17472">
      <w:pPr>
        <w:jc w:val="both"/>
        <w:rPr>
          <w:i/>
          <w:color w:val="FF0000"/>
        </w:rPr>
      </w:pPr>
    </w:p>
    <w:p w14:paraId="5CA734F7" w14:textId="77777777" w:rsidR="000346AA" w:rsidRPr="000346AA" w:rsidRDefault="000346AA" w:rsidP="000346AA">
      <w:pPr>
        <w:pBdr>
          <w:top w:val="single" w:sz="4" w:space="1" w:color="auto"/>
          <w:left w:val="single" w:sz="4" w:space="4" w:color="auto"/>
          <w:bottom w:val="single" w:sz="4" w:space="1" w:color="auto"/>
          <w:right w:val="single" w:sz="4" w:space="4" w:color="auto"/>
        </w:pBdr>
        <w:jc w:val="center"/>
        <w:rPr>
          <w:b/>
          <w:i/>
          <w:color w:val="FF0000"/>
        </w:rPr>
      </w:pPr>
      <w:r w:rsidRPr="000346AA">
        <w:rPr>
          <w:b/>
          <w:i/>
          <w:color w:val="FF0000"/>
        </w:rPr>
        <w:t xml:space="preserve">!!! VERWIJDER DEZE PAGINA’S DUS ALS JE HELEMAAL KLAAR </w:t>
      </w:r>
      <w:proofErr w:type="gramStart"/>
      <w:r w:rsidRPr="000346AA">
        <w:rPr>
          <w:b/>
          <w:i/>
          <w:color w:val="FF0000"/>
        </w:rPr>
        <w:t>BENT !!!</w:t>
      </w:r>
      <w:proofErr w:type="gramEnd"/>
    </w:p>
    <w:p w14:paraId="15A7BD3B" w14:textId="77777777" w:rsidR="000346AA" w:rsidRPr="000346AA" w:rsidRDefault="000346AA" w:rsidP="00A17472">
      <w:pPr>
        <w:jc w:val="both"/>
        <w:rPr>
          <w:i/>
          <w:color w:val="FF0000"/>
        </w:rPr>
      </w:pPr>
    </w:p>
    <w:p w14:paraId="5F132E37" w14:textId="77777777" w:rsidR="000207F7" w:rsidRPr="000346AA" w:rsidRDefault="000207F7" w:rsidP="00A17472">
      <w:pPr>
        <w:jc w:val="both"/>
        <w:rPr>
          <w:b/>
          <w:color w:val="FF0000"/>
        </w:rPr>
      </w:pPr>
    </w:p>
    <w:p w14:paraId="7DE0CD24" w14:textId="77777777" w:rsidR="000207F7" w:rsidRPr="000346AA" w:rsidRDefault="000207F7" w:rsidP="00A17472">
      <w:pPr>
        <w:jc w:val="both"/>
        <w:rPr>
          <w:b/>
          <w:i/>
          <w:color w:val="FF0000"/>
        </w:rPr>
      </w:pPr>
      <w:r w:rsidRPr="000346AA">
        <w:rPr>
          <w:b/>
          <w:i/>
          <w:color w:val="FF0000"/>
        </w:rPr>
        <w:t>Vereist</w:t>
      </w:r>
    </w:p>
    <w:p w14:paraId="342AE420" w14:textId="77777777" w:rsidR="00943F72" w:rsidRPr="000346AA" w:rsidRDefault="00943F72" w:rsidP="00C937AD">
      <w:pPr>
        <w:pStyle w:val="Lijstalinea"/>
        <w:numPr>
          <w:ilvl w:val="0"/>
          <w:numId w:val="30"/>
        </w:numPr>
        <w:jc w:val="both"/>
        <w:rPr>
          <w:color w:val="FF0000"/>
        </w:rPr>
      </w:pPr>
      <w:r w:rsidRPr="000346AA">
        <w:rPr>
          <w:color w:val="FF0000"/>
        </w:rPr>
        <w:t>Voorpagina</w:t>
      </w:r>
    </w:p>
    <w:p w14:paraId="6C7E77D0" w14:textId="77777777" w:rsidR="00943F72" w:rsidRPr="000346AA" w:rsidRDefault="00943F72" w:rsidP="00943F72">
      <w:pPr>
        <w:pStyle w:val="Lijstalinea"/>
        <w:numPr>
          <w:ilvl w:val="1"/>
          <w:numId w:val="30"/>
        </w:numPr>
        <w:jc w:val="both"/>
        <w:rPr>
          <w:color w:val="FF0000"/>
        </w:rPr>
      </w:pPr>
      <w:r w:rsidRPr="000346AA">
        <w:rPr>
          <w:color w:val="FF0000"/>
        </w:rPr>
        <w:t>Naam van het HIT-onderdeel</w:t>
      </w:r>
    </w:p>
    <w:p w14:paraId="4AC75EBF" w14:textId="77777777" w:rsidR="00943F72" w:rsidRPr="000346AA" w:rsidRDefault="00943F72" w:rsidP="00943F72">
      <w:pPr>
        <w:pStyle w:val="Lijstalinea"/>
        <w:numPr>
          <w:ilvl w:val="1"/>
          <w:numId w:val="30"/>
        </w:numPr>
        <w:jc w:val="both"/>
        <w:rPr>
          <w:color w:val="FF0000"/>
        </w:rPr>
      </w:pPr>
      <w:r w:rsidRPr="000346AA">
        <w:rPr>
          <w:color w:val="FF0000"/>
        </w:rPr>
        <w:t>Naam van de HIT-plaats</w:t>
      </w:r>
    </w:p>
    <w:p w14:paraId="5D8AACB6" w14:textId="77777777" w:rsidR="00943F72" w:rsidRPr="000346AA" w:rsidRDefault="00943F72" w:rsidP="00943F72">
      <w:pPr>
        <w:pStyle w:val="Lijstalinea"/>
        <w:numPr>
          <w:ilvl w:val="1"/>
          <w:numId w:val="30"/>
        </w:numPr>
        <w:jc w:val="both"/>
        <w:rPr>
          <w:color w:val="FF0000"/>
        </w:rPr>
      </w:pPr>
      <w:r w:rsidRPr="000346AA">
        <w:rPr>
          <w:color w:val="FF0000"/>
        </w:rPr>
        <w:t>Begin- en einddatum HIT-onderdeel</w:t>
      </w:r>
    </w:p>
    <w:p w14:paraId="2C10AE77" w14:textId="77777777" w:rsidR="0095474D" w:rsidRPr="000346AA" w:rsidRDefault="0095474D" w:rsidP="00C937AD">
      <w:pPr>
        <w:pStyle w:val="Lijstalinea"/>
        <w:numPr>
          <w:ilvl w:val="0"/>
          <w:numId w:val="30"/>
        </w:numPr>
        <w:jc w:val="both"/>
        <w:rPr>
          <w:color w:val="FF0000"/>
        </w:rPr>
      </w:pPr>
      <w:proofErr w:type="gramStart"/>
      <w:r w:rsidRPr="000346AA">
        <w:rPr>
          <w:color w:val="FF0000"/>
        </w:rPr>
        <w:t>Welkomstwoord /</w:t>
      </w:r>
      <w:proofErr w:type="gramEnd"/>
      <w:r w:rsidRPr="000346AA">
        <w:rPr>
          <w:color w:val="FF0000"/>
        </w:rPr>
        <w:t xml:space="preserve"> introductie </w:t>
      </w:r>
    </w:p>
    <w:p w14:paraId="1701D7BC" w14:textId="77777777" w:rsidR="00AD43BF" w:rsidRPr="000346AA" w:rsidRDefault="0095474D" w:rsidP="0095474D">
      <w:pPr>
        <w:pStyle w:val="Lijstalinea"/>
        <w:numPr>
          <w:ilvl w:val="1"/>
          <w:numId w:val="30"/>
        </w:numPr>
        <w:jc w:val="both"/>
        <w:rPr>
          <w:color w:val="FF0000"/>
        </w:rPr>
      </w:pPr>
      <w:r w:rsidRPr="000346AA">
        <w:rPr>
          <w:color w:val="FF0000"/>
        </w:rPr>
        <w:t>Z</w:t>
      </w:r>
      <w:r w:rsidR="00AD43BF" w:rsidRPr="000346AA">
        <w:rPr>
          <w:color w:val="FF0000"/>
        </w:rPr>
        <w:t>o kort of lang als je zelf leuk of</w:t>
      </w:r>
      <w:r w:rsidRPr="000346AA">
        <w:rPr>
          <w:color w:val="FF0000"/>
        </w:rPr>
        <w:t xml:space="preserve"> nodig vindt (liever niet té lang)</w:t>
      </w:r>
    </w:p>
    <w:p w14:paraId="3CBE0C3B" w14:textId="77777777" w:rsidR="0095474D" w:rsidRPr="000346AA" w:rsidRDefault="0095474D" w:rsidP="0095474D">
      <w:pPr>
        <w:pStyle w:val="Lijstalinea"/>
        <w:numPr>
          <w:ilvl w:val="0"/>
          <w:numId w:val="30"/>
        </w:numPr>
        <w:jc w:val="both"/>
        <w:rPr>
          <w:color w:val="FF0000"/>
        </w:rPr>
      </w:pPr>
      <w:r w:rsidRPr="000346AA">
        <w:rPr>
          <w:color w:val="FF0000"/>
        </w:rPr>
        <w:t>Voorbereidingen en verwachtingen zijn voldoende duidelijk</w:t>
      </w:r>
    </w:p>
    <w:p w14:paraId="61E81178" w14:textId="77777777" w:rsidR="0095474D" w:rsidRPr="000346AA" w:rsidRDefault="0095474D" w:rsidP="0095474D">
      <w:pPr>
        <w:pStyle w:val="Lijstalinea"/>
        <w:numPr>
          <w:ilvl w:val="1"/>
          <w:numId w:val="30"/>
        </w:numPr>
        <w:jc w:val="both"/>
        <w:rPr>
          <w:color w:val="FF0000"/>
        </w:rPr>
      </w:pPr>
      <w:r w:rsidRPr="000346AA">
        <w:rPr>
          <w:color w:val="FF0000"/>
        </w:rPr>
        <w:t>Indien van toepassing: lijst van knopen, routetechnieken en andere zaken waarvan de staf verwacht dat de deelnemers deze weten wanneer ze aan de HIT beginnen, en die je niet verder hoeft uit te leggen</w:t>
      </w:r>
    </w:p>
    <w:p w14:paraId="1EF300DD" w14:textId="77777777" w:rsidR="0095474D" w:rsidRPr="000346AA" w:rsidRDefault="0095474D" w:rsidP="0095474D">
      <w:pPr>
        <w:pStyle w:val="Lijstalinea"/>
        <w:numPr>
          <w:ilvl w:val="1"/>
          <w:numId w:val="30"/>
        </w:numPr>
        <w:jc w:val="both"/>
        <w:rPr>
          <w:color w:val="FF0000"/>
        </w:rPr>
      </w:pPr>
      <w:r w:rsidRPr="000346AA">
        <w:rPr>
          <w:color w:val="FF0000"/>
        </w:rPr>
        <w:t xml:space="preserve">Indien van toepassing: dingen die scouts moeten bouwen, uit het hoofd leren, opsturen of op een andere manier moeten doen als voorbereiding op de HIT </w:t>
      </w:r>
    </w:p>
    <w:p w14:paraId="6B74D0B6" w14:textId="77777777" w:rsidR="0095474D" w:rsidRPr="000346AA" w:rsidRDefault="0095474D" w:rsidP="0095474D">
      <w:pPr>
        <w:pStyle w:val="Lijstalinea"/>
        <w:numPr>
          <w:ilvl w:val="1"/>
          <w:numId w:val="30"/>
        </w:numPr>
        <w:jc w:val="both"/>
        <w:rPr>
          <w:color w:val="FF0000"/>
        </w:rPr>
      </w:pPr>
      <w:r w:rsidRPr="000346AA">
        <w:rPr>
          <w:color w:val="FF0000"/>
        </w:rPr>
        <w:t xml:space="preserve">Indien van toepassing: voor welke maaltijden nemen de scouts zelf eten mee en op welke momenten zorgt de staf voor voedsel? </w:t>
      </w:r>
    </w:p>
    <w:p w14:paraId="7B77B952" w14:textId="77777777" w:rsidR="00BF6508" w:rsidRPr="000346AA" w:rsidRDefault="00BF6508" w:rsidP="00C937AD">
      <w:pPr>
        <w:pStyle w:val="Lijstalinea"/>
        <w:numPr>
          <w:ilvl w:val="0"/>
          <w:numId w:val="30"/>
        </w:numPr>
        <w:jc w:val="both"/>
        <w:rPr>
          <w:color w:val="FF0000"/>
        </w:rPr>
      </w:pPr>
      <w:r w:rsidRPr="000346AA">
        <w:rPr>
          <w:color w:val="FF0000"/>
        </w:rPr>
        <w:t>Aankomst</w:t>
      </w:r>
      <w:r w:rsidR="001D37F1" w:rsidRPr="000346AA">
        <w:rPr>
          <w:color w:val="FF0000"/>
        </w:rPr>
        <w:t xml:space="preserve"> </w:t>
      </w:r>
      <w:r w:rsidR="001C5F4E" w:rsidRPr="000346AA">
        <w:rPr>
          <w:color w:val="FF0000"/>
        </w:rPr>
        <w:t xml:space="preserve">bij eigen HIT-onderdeel </w:t>
      </w:r>
      <w:r w:rsidRPr="000346AA">
        <w:rPr>
          <w:color w:val="FF0000"/>
        </w:rPr>
        <w:t>is duidelijk beschreven</w:t>
      </w:r>
    </w:p>
    <w:p w14:paraId="3B0D6B83" w14:textId="77777777" w:rsidR="00BF6508" w:rsidRPr="000346AA" w:rsidRDefault="00BF6508" w:rsidP="00BF6508">
      <w:pPr>
        <w:pStyle w:val="Lijstalinea"/>
        <w:numPr>
          <w:ilvl w:val="1"/>
          <w:numId w:val="30"/>
        </w:numPr>
        <w:jc w:val="both"/>
        <w:rPr>
          <w:color w:val="FF0000"/>
        </w:rPr>
      </w:pPr>
      <w:r w:rsidRPr="000346AA">
        <w:rPr>
          <w:color w:val="FF0000"/>
        </w:rPr>
        <w:t>Waar is het?</w:t>
      </w:r>
      <w:r w:rsidR="000207F7" w:rsidRPr="000346AA">
        <w:rPr>
          <w:color w:val="FF0000"/>
        </w:rPr>
        <w:t xml:space="preserve"> </w:t>
      </w:r>
    </w:p>
    <w:p w14:paraId="0CE249A6" w14:textId="77777777" w:rsidR="00BF6508" w:rsidRPr="000346AA" w:rsidRDefault="00BF6508" w:rsidP="00BF6508">
      <w:pPr>
        <w:pStyle w:val="Lijstalinea"/>
        <w:numPr>
          <w:ilvl w:val="1"/>
          <w:numId w:val="30"/>
        </w:numPr>
        <w:jc w:val="both"/>
        <w:rPr>
          <w:color w:val="FF0000"/>
        </w:rPr>
      </w:pPr>
      <w:r w:rsidRPr="000346AA">
        <w:rPr>
          <w:color w:val="FF0000"/>
        </w:rPr>
        <w:t>Op welke dag en datum?</w:t>
      </w:r>
    </w:p>
    <w:p w14:paraId="60301C9A" w14:textId="77777777" w:rsidR="00BF6508" w:rsidRPr="000346AA" w:rsidRDefault="00BF6508" w:rsidP="00BF6508">
      <w:pPr>
        <w:pStyle w:val="Lijstalinea"/>
        <w:numPr>
          <w:ilvl w:val="1"/>
          <w:numId w:val="30"/>
        </w:numPr>
        <w:jc w:val="both"/>
        <w:rPr>
          <w:color w:val="FF0000"/>
        </w:rPr>
      </w:pPr>
      <w:r w:rsidRPr="000346AA">
        <w:rPr>
          <w:color w:val="FF0000"/>
        </w:rPr>
        <w:t>Hoe laat verzamelen?</w:t>
      </w:r>
    </w:p>
    <w:p w14:paraId="30C61BBC" w14:textId="77777777" w:rsidR="00BF6508" w:rsidRPr="000346AA" w:rsidRDefault="00BF6508" w:rsidP="00BF6508">
      <w:pPr>
        <w:pStyle w:val="Lijstalinea"/>
        <w:numPr>
          <w:ilvl w:val="1"/>
          <w:numId w:val="30"/>
        </w:numPr>
        <w:jc w:val="both"/>
        <w:rPr>
          <w:color w:val="FF0000"/>
        </w:rPr>
      </w:pPr>
      <w:r w:rsidRPr="000346AA">
        <w:rPr>
          <w:color w:val="FF0000"/>
        </w:rPr>
        <w:t>Zijn ouders etc. welkom (en tot hoe laat)?</w:t>
      </w:r>
    </w:p>
    <w:p w14:paraId="3B22C254" w14:textId="5F55395B" w:rsidR="001D37F1" w:rsidRPr="000346AA" w:rsidRDefault="001D37F1" w:rsidP="00BF6508">
      <w:pPr>
        <w:pStyle w:val="Lijstalinea"/>
        <w:numPr>
          <w:ilvl w:val="1"/>
          <w:numId w:val="30"/>
        </w:numPr>
        <w:jc w:val="both"/>
        <w:rPr>
          <w:color w:val="FF0000"/>
        </w:rPr>
      </w:pPr>
      <w:r w:rsidRPr="000346AA">
        <w:rPr>
          <w:color w:val="FF0000"/>
        </w:rPr>
        <w:t>Als aankomsttijd en –plaats</w:t>
      </w:r>
      <w:r w:rsidR="007E3BAA">
        <w:rPr>
          <w:color w:val="FF0000"/>
        </w:rPr>
        <w:t xml:space="preserve"> </w:t>
      </w:r>
      <w:r w:rsidRPr="000346AA">
        <w:rPr>
          <w:color w:val="FF0000"/>
        </w:rPr>
        <w:t xml:space="preserve">van het HIT-onderdeel niet samenvalt met de </w:t>
      </w:r>
      <w:r w:rsidR="001C5F4E" w:rsidRPr="000346AA">
        <w:rPr>
          <w:color w:val="FF0000"/>
        </w:rPr>
        <w:t xml:space="preserve">centrale </w:t>
      </w:r>
      <w:r w:rsidRPr="000346AA">
        <w:rPr>
          <w:color w:val="FF0000"/>
        </w:rPr>
        <w:t xml:space="preserve">opening van de HIT-plaats staat de opening niet </w:t>
      </w:r>
      <w:r w:rsidR="000207F7" w:rsidRPr="000346AA">
        <w:rPr>
          <w:color w:val="FF0000"/>
        </w:rPr>
        <w:t>vermeld (voorkomt verwarring)</w:t>
      </w:r>
    </w:p>
    <w:p w14:paraId="3F85F1D9" w14:textId="77777777" w:rsidR="00C37F24" w:rsidRPr="000346AA" w:rsidRDefault="00C37F24" w:rsidP="00BF6508">
      <w:pPr>
        <w:pStyle w:val="Lijstalinea"/>
        <w:numPr>
          <w:ilvl w:val="1"/>
          <w:numId w:val="30"/>
        </w:numPr>
        <w:jc w:val="both"/>
        <w:rPr>
          <w:color w:val="FF0000"/>
        </w:rPr>
      </w:pPr>
      <w:r w:rsidRPr="000346AA">
        <w:rPr>
          <w:color w:val="FF0000"/>
        </w:rPr>
        <w:t xml:space="preserve">Maak </w:t>
      </w:r>
      <w:r w:rsidRPr="000346AA">
        <w:rPr>
          <w:b/>
          <w:color w:val="FF0000"/>
        </w:rPr>
        <w:t>tijden</w:t>
      </w:r>
      <w:r w:rsidRPr="000346AA">
        <w:rPr>
          <w:color w:val="FF0000"/>
        </w:rPr>
        <w:t xml:space="preserve"> en </w:t>
      </w:r>
      <w:r w:rsidRPr="000346AA">
        <w:rPr>
          <w:b/>
          <w:color w:val="FF0000"/>
        </w:rPr>
        <w:t>locatie</w:t>
      </w:r>
      <w:r w:rsidRPr="000346AA">
        <w:rPr>
          <w:color w:val="FF0000"/>
        </w:rPr>
        <w:t xml:space="preserve"> dikgedrukt in de tekst</w:t>
      </w:r>
    </w:p>
    <w:p w14:paraId="109BE9CD" w14:textId="77777777" w:rsidR="00BD104F" w:rsidRPr="000346AA" w:rsidRDefault="00BD104F" w:rsidP="00BD104F">
      <w:pPr>
        <w:pStyle w:val="Lijstalinea"/>
        <w:numPr>
          <w:ilvl w:val="1"/>
          <w:numId w:val="30"/>
        </w:numPr>
        <w:jc w:val="both"/>
        <w:rPr>
          <w:color w:val="FF0000"/>
        </w:rPr>
      </w:pPr>
      <w:r w:rsidRPr="000346AA">
        <w:rPr>
          <w:color w:val="FF0000"/>
        </w:rPr>
        <w:t>Hoe kunnen de deelnemers de staf herkennen of het eigen terrein vinden?</w:t>
      </w:r>
    </w:p>
    <w:p w14:paraId="48651A64" w14:textId="77777777" w:rsidR="0095474D" w:rsidRPr="000346AA" w:rsidRDefault="0095474D" w:rsidP="00BD104F">
      <w:pPr>
        <w:pStyle w:val="Lijstalinea"/>
        <w:numPr>
          <w:ilvl w:val="1"/>
          <w:numId w:val="30"/>
        </w:numPr>
        <w:jc w:val="both"/>
        <w:rPr>
          <w:color w:val="FF0000"/>
        </w:rPr>
      </w:pPr>
      <w:r w:rsidRPr="000346AA">
        <w:rPr>
          <w:color w:val="FF0000"/>
        </w:rPr>
        <w:t>Moeten deelnemers thuis al gegeten hebben, of wordt dat bij aankomst gedaan?</w:t>
      </w:r>
    </w:p>
    <w:p w14:paraId="69B23BA7" w14:textId="77777777" w:rsidR="00BD104F" w:rsidRPr="000346AA" w:rsidRDefault="00BD104F" w:rsidP="00BD104F">
      <w:pPr>
        <w:pStyle w:val="Lijstalinea"/>
        <w:numPr>
          <w:ilvl w:val="1"/>
          <w:numId w:val="30"/>
        </w:numPr>
        <w:jc w:val="both"/>
        <w:rPr>
          <w:color w:val="FF0000"/>
        </w:rPr>
      </w:pPr>
      <w:r w:rsidRPr="000346AA">
        <w:rPr>
          <w:color w:val="FF0000"/>
        </w:rPr>
        <w:t>Als deelnemers van staande kampen eerst nog een stuk moeten lopen voor ze bij het terrein zijn, geef dit dan ook aan (zodat ze hun tassen erop kunnen aanpassen)</w:t>
      </w:r>
    </w:p>
    <w:p w14:paraId="75A760E3" w14:textId="77777777" w:rsidR="00BF6508" w:rsidRPr="000346AA" w:rsidRDefault="00BF6508" w:rsidP="00BF6508">
      <w:pPr>
        <w:pStyle w:val="Lijstalinea"/>
        <w:numPr>
          <w:ilvl w:val="0"/>
          <w:numId w:val="30"/>
        </w:numPr>
        <w:jc w:val="both"/>
        <w:rPr>
          <w:color w:val="FF0000"/>
        </w:rPr>
      </w:pPr>
      <w:r w:rsidRPr="000346AA">
        <w:rPr>
          <w:color w:val="FF0000"/>
        </w:rPr>
        <w:t xml:space="preserve">Vertrek </w:t>
      </w:r>
      <w:r w:rsidR="001C5F4E" w:rsidRPr="000346AA">
        <w:rPr>
          <w:color w:val="FF0000"/>
        </w:rPr>
        <w:t>van eigen HIT-onderdeel</w:t>
      </w:r>
      <w:r w:rsidR="001D37F1" w:rsidRPr="000346AA">
        <w:rPr>
          <w:color w:val="FF0000"/>
        </w:rPr>
        <w:t xml:space="preserve"> </w:t>
      </w:r>
      <w:r w:rsidRPr="000346AA">
        <w:rPr>
          <w:color w:val="FF0000"/>
        </w:rPr>
        <w:t>is duidelijk beschreven</w:t>
      </w:r>
    </w:p>
    <w:p w14:paraId="313CE1E5" w14:textId="77777777" w:rsidR="00BF6508" w:rsidRPr="000346AA" w:rsidRDefault="00BF6508" w:rsidP="00BF6508">
      <w:pPr>
        <w:pStyle w:val="Lijstalinea"/>
        <w:numPr>
          <w:ilvl w:val="1"/>
          <w:numId w:val="30"/>
        </w:numPr>
        <w:jc w:val="both"/>
        <w:rPr>
          <w:color w:val="FF0000"/>
        </w:rPr>
      </w:pPr>
      <w:r w:rsidRPr="000346AA">
        <w:rPr>
          <w:color w:val="FF0000"/>
        </w:rPr>
        <w:t>Waar is het?</w:t>
      </w:r>
    </w:p>
    <w:p w14:paraId="07B2EABB" w14:textId="77777777" w:rsidR="00BF6508" w:rsidRPr="000346AA" w:rsidRDefault="00BF6508" w:rsidP="00BF6508">
      <w:pPr>
        <w:pStyle w:val="Lijstalinea"/>
        <w:numPr>
          <w:ilvl w:val="1"/>
          <w:numId w:val="30"/>
        </w:numPr>
        <w:jc w:val="both"/>
        <w:rPr>
          <w:color w:val="FF0000"/>
        </w:rPr>
      </w:pPr>
      <w:r w:rsidRPr="000346AA">
        <w:rPr>
          <w:color w:val="FF0000"/>
        </w:rPr>
        <w:t>Op welke dag en datum?</w:t>
      </w:r>
    </w:p>
    <w:p w14:paraId="75E3C7EB" w14:textId="77777777" w:rsidR="00BF6508" w:rsidRPr="000346AA" w:rsidRDefault="00BF6508" w:rsidP="00BF6508">
      <w:pPr>
        <w:pStyle w:val="Lijstalinea"/>
        <w:numPr>
          <w:ilvl w:val="1"/>
          <w:numId w:val="30"/>
        </w:numPr>
        <w:jc w:val="both"/>
        <w:rPr>
          <w:color w:val="FF0000"/>
        </w:rPr>
      </w:pPr>
      <w:r w:rsidRPr="000346AA">
        <w:rPr>
          <w:color w:val="FF0000"/>
        </w:rPr>
        <w:t>Hoe laat vertrekken?</w:t>
      </w:r>
    </w:p>
    <w:p w14:paraId="3E798738" w14:textId="77777777" w:rsidR="00BF6508" w:rsidRPr="000346AA" w:rsidRDefault="00BF6508" w:rsidP="00BF6508">
      <w:pPr>
        <w:pStyle w:val="Lijstalinea"/>
        <w:numPr>
          <w:ilvl w:val="1"/>
          <w:numId w:val="30"/>
        </w:numPr>
        <w:jc w:val="both"/>
        <w:rPr>
          <w:color w:val="FF0000"/>
        </w:rPr>
      </w:pPr>
      <w:r w:rsidRPr="000346AA">
        <w:rPr>
          <w:color w:val="FF0000"/>
        </w:rPr>
        <w:t>Zijn ouders etc. welkom (en vanaf hoe laat)?</w:t>
      </w:r>
    </w:p>
    <w:p w14:paraId="57454B21" w14:textId="63863B09" w:rsidR="001D37F1" w:rsidRPr="000346AA" w:rsidRDefault="001D37F1" w:rsidP="00BF6508">
      <w:pPr>
        <w:pStyle w:val="Lijstalinea"/>
        <w:numPr>
          <w:ilvl w:val="1"/>
          <w:numId w:val="30"/>
        </w:numPr>
        <w:jc w:val="both"/>
        <w:rPr>
          <w:color w:val="FF0000"/>
        </w:rPr>
      </w:pPr>
      <w:r w:rsidRPr="000346AA">
        <w:rPr>
          <w:color w:val="FF0000"/>
        </w:rPr>
        <w:t>Als vertrektijd en –plaats van het HIT-onderdeel niet samenvalt met d</w:t>
      </w:r>
      <w:r w:rsidR="001C5F4E" w:rsidRPr="000346AA">
        <w:rPr>
          <w:color w:val="FF0000"/>
        </w:rPr>
        <w:t xml:space="preserve">e centrale </w:t>
      </w:r>
      <w:r w:rsidRPr="000346AA">
        <w:rPr>
          <w:color w:val="FF0000"/>
        </w:rPr>
        <w:t>sluiting van de HIT-plaats sta</w:t>
      </w:r>
      <w:r w:rsidR="000207F7" w:rsidRPr="000346AA">
        <w:rPr>
          <w:color w:val="FF0000"/>
        </w:rPr>
        <w:t>at de sluiting niet genoemd (voorkomt verwarring)</w:t>
      </w:r>
    </w:p>
    <w:p w14:paraId="18601E63" w14:textId="77777777" w:rsidR="007F0563" w:rsidRPr="000346AA" w:rsidRDefault="007F0563" w:rsidP="00BF6508">
      <w:pPr>
        <w:pStyle w:val="Lijstalinea"/>
        <w:numPr>
          <w:ilvl w:val="1"/>
          <w:numId w:val="30"/>
        </w:numPr>
        <w:jc w:val="both"/>
        <w:rPr>
          <w:color w:val="FF0000"/>
        </w:rPr>
      </w:pPr>
      <w:r w:rsidRPr="000346AA">
        <w:rPr>
          <w:color w:val="FF0000"/>
        </w:rPr>
        <w:t>Geef het aan als het HIT-onderdeel veel eerder is afge</w:t>
      </w:r>
      <w:r w:rsidR="00913812" w:rsidRPr="000346AA">
        <w:rPr>
          <w:color w:val="FF0000"/>
        </w:rPr>
        <w:t>lopen dan de centrale sluiting (voorkomt ergernis over onverwacht lang moeten wachten)</w:t>
      </w:r>
    </w:p>
    <w:p w14:paraId="3A7A76EF" w14:textId="77777777" w:rsidR="0025221F" w:rsidRPr="000346AA" w:rsidRDefault="0025221F" w:rsidP="0025221F">
      <w:pPr>
        <w:pStyle w:val="Lijstalinea"/>
        <w:numPr>
          <w:ilvl w:val="0"/>
          <w:numId w:val="30"/>
        </w:numPr>
        <w:jc w:val="both"/>
        <w:rPr>
          <w:color w:val="FF0000"/>
        </w:rPr>
      </w:pPr>
      <w:r w:rsidRPr="000346AA">
        <w:rPr>
          <w:color w:val="FF0000"/>
        </w:rPr>
        <w:t>Routebeschrijving</w:t>
      </w:r>
    </w:p>
    <w:p w14:paraId="073186CB" w14:textId="77777777" w:rsidR="0025221F" w:rsidRPr="000346AA" w:rsidRDefault="0025221F" w:rsidP="0025221F">
      <w:pPr>
        <w:pStyle w:val="Lijstalinea"/>
        <w:numPr>
          <w:ilvl w:val="1"/>
          <w:numId w:val="30"/>
        </w:numPr>
        <w:jc w:val="both"/>
        <w:rPr>
          <w:color w:val="FF0000"/>
        </w:rPr>
      </w:pPr>
      <w:r w:rsidRPr="000346AA">
        <w:rPr>
          <w:color w:val="FF0000"/>
        </w:rPr>
        <w:t>Wat is het adres van de aankomstlocatie</w:t>
      </w:r>
    </w:p>
    <w:p w14:paraId="120CD6AA" w14:textId="77777777" w:rsidR="0025221F" w:rsidRPr="000346AA" w:rsidRDefault="0025221F" w:rsidP="0025221F">
      <w:pPr>
        <w:pStyle w:val="Lijstalinea"/>
        <w:numPr>
          <w:ilvl w:val="1"/>
          <w:numId w:val="30"/>
        </w:numPr>
        <w:jc w:val="both"/>
        <w:rPr>
          <w:color w:val="FF0000"/>
        </w:rPr>
      </w:pPr>
      <w:r w:rsidRPr="000346AA">
        <w:rPr>
          <w:color w:val="FF0000"/>
        </w:rPr>
        <w:t>Als vertreklocatie een andere locatie is: wat is het adres van de vertreklocatie</w:t>
      </w:r>
    </w:p>
    <w:p w14:paraId="11940516" w14:textId="77777777" w:rsidR="0025221F" w:rsidRPr="000346AA" w:rsidRDefault="0025221F" w:rsidP="0025221F">
      <w:pPr>
        <w:pStyle w:val="Lijstalinea"/>
        <w:numPr>
          <w:ilvl w:val="1"/>
          <w:numId w:val="30"/>
        </w:numPr>
        <w:jc w:val="both"/>
        <w:rPr>
          <w:color w:val="FF0000"/>
        </w:rPr>
      </w:pPr>
      <w:r w:rsidRPr="000346AA">
        <w:rPr>
          <w:color w:val="FF0000"/>
        </w:rPr>
        <w:t>Bij twee locaties: zet er ook bij welke locatie aankomst is en welke vertrek</w:t>
      </w:r>
    </w:p>
    <w:p w14:paraId="7693E1D9" w14:textId="77777777" w:rsidR="0025221F" w:rsidRPr="000346AA" w:rsidRDefault="0025221F" w:rsidP="0025221F">
      <w:pPr>
        <w:pStyle w:val="Lijstalinea"/>
        <w:numPr>
          <w:ilvl w:val="1"/>
          <w:numId w:val="30"/>
        </w:numPr>
        <w:jc w:val="both"/>
        <w:rPr>
          <w:color w:val="FF0000"/>
        </w:rPr>
      </w:pPr>
      <w:r w:rsidRPr="000346AA">
        <w:rPr>
          <w:color w:val="FF0000"/>
        </w:rPr>
        <w:t>Hoe is het terrein te bereiken per auto (vanaf een zekere snelweg en afritnummer) en met het openbaar vervoer (vanaf een zeker treinstation)?</w:t>
      </w:r>
    </w:p>
    <w:p w14:paraId="224C3F44" w14:textId="77777777" w:rsidR="0025221F" w:rsidRPr="000346AA" w:rsidRDefault="0025221F" w:rsidP="0025221F">
      <w:pPr>
        <w:pStyle w:val="Lijstalinea"/>
        <w:numPr>
          <w:ilvl w:val="1"/>
          <w:numId w:val="30"/>
        </w:numPr>
        <w:jc w:val="both"/>
        <w:rPr>
          <w:color w:val="FF0000"/>
        </w:rPr>
      </w:pPr>
      <w:r w:rsidRPr="000346AA">
        <w:rPr>
          <w:color w:val="FF0000"/>
        </w:rPr>
        <w:t>Is er een routebeschrijving voor zowel aankomst als vertrek (indien van toepassing)</w:t>
      </w:r>
    </w:p>
    <w:p w14:paraId="6223C9E0" w14:textId="77777777" w:rsidR="0025221F" w:rsidRPr="000346AA" w:rsidRDefault="0025221F" w:rsidP="0025221F">
      <w:pPr>
        <w:pStyle w:val="Lijstalinea"/>
        <w:numPr>
          <w:ilvl w:val="1"/>
          <w:numId w:val="30"/>
        </w:numPr>
        <w:jc w:val="both"/>
        <w:rPr>
          <w:color w:val="FF0000"/>
        </w:rPr>
      </w:pPr>
      <w:r w:rsidRPr="000346AA">
        <w:rPr>
          <w:color w:val="FF0000"/>
        </w:rPr>
        <w:t>Zijn er regels rond het afzetten en parkeren waar deelnemers rekening mee moeten houden?</w:t>
      </w:r>
    </w:p>
    <w:p w14:paraId="12047CBB" w14:textId="77777777" w:rsidR="00A11588" w:rsidRPr="000346AA" w:rsidRDefault="0025221F" w:rsidP="0025221F">
      <w:pPr>
        <w:pStyle w:val="Lijstalinea"/>
        <w:numPr>
          <w:ilvl w:val="1"/>
          <w:numId w:val="30"/>
        </w:numPr>
        <w:jc w:val="both"/>
        <w:rPr>
          <w:color w:val="FF0000"/>
        </w:rPr>
      </w:pPr>
      <w:r w:rsidRPr="000346AA">
        <w:rPr>
          <w:color w:val="FF0000"/>
        </w:rPr>
        <w:t>Indien nodig kun je een of meerdere verduidelijkende kaartjes toevoegen.</w:t>
      </w:r>
    </w:p>
    <w:p w14:paraId="5131CA0E" w14:textId="77777777" w:rsidR="0025221F" w:rsidRPr="000346AA" w:rsidRDefault="00A11588" w:rsidP="0025221F">
      <w:pPr>
        <w:pStyle w:val="Lijstalinea"/>
        <w:numPr>
          <w:ilvl w:val="1"/>
          <w:numId w:val="30"/>
        </w:numPr>
        <w:jc w:val="both"/>
        <w:rPr>
          <w:color w:val="FF0000"/>
        </w:rPr>
      </w:pPr>
      <w:r w:rsidRPr="000346AA">
        <w:rPr>
          <w:color w:val="FF0000"/>
        </w:rPr>
        <w:lastRenderedPageBreak/>
        <w:t>Plaats routebeschrijving op een aparte pagina, zodat deze los te printen is</w:t>
      </w:r>
      <w:r w:rsidR="0025221F" w:rsidRPr="000346AA">
        <w:rPr>
          <w:color w:val="FF0000"/>
        </w:rPr>
        <w:t xml:space="preserve"> </w:t>
      </w:r>
    </w:p>
    <w:p w14:paraId="7E2156CB" w14:textId="77777777" w:rsidR="00C937AD" w:rsidRPr="000346AA" w:rsidRDefault="00C937AD" w:rsidP="00C937AD">
      <w:pPr>
        <w:pStyle w:val="Lijstalinea"/>
        <w:numPr>
          <w:ilvl w:val="0"/>
          <w:numId w:val="30"/>
        </w:numPr>
        <w:jc w:val="both"/>
        <w:rPr>
          <w:color w:val="FF0000"/>
        </w:rPr>
      </w:pPr>
      <w:r w:rsidRPr="000346AA">
        <w:rPr>
          <w:color w:val="FF0000"/>
        </w:rPr>
        <w:t>Paklijst</w:t>
      </w:r>
      <w:r w:rsidR="00BF6508" w:rsidRPr="000346AA">
        <w:rPr>
          <w:color w:val="FF0000"/>
        </w:rPr>
        <w:t xml:space="preserve"> </w:t>
      </w:r>
      <w:r w:rsidR="001D37F1" w:rsidRPr="000346AA">
        <w:rPr>
          <w:color w:val="FF0000"/>
        </w:rPr>
        <w:t>is voldoende duidelijk</w:t>
      </w:r>
    </w:p>
    <w:p w14:paraId="600BB689" w14:textId="77777777" w:rsidR="00BF6508" w:rsidRPr="000346AA" w:rsidRDefault="00BF6508" w:rsidP="00C937AD">
      <w:pPr>
        <w:pStyle w:val="Lijstalinea"/>
        <w:numPr>
          <w:ilvl w:val="1"/>
          <w:numId w:val="30"/>
        </w:numPr>
        <w:jc w:val="both"/>
        <w:rPr>
          <w:color w:val="FF0000"/>
        </w:rPr>
      </w:pPr>
      <w:r w:rsidRPr="000346AA">
        <w:rPr>
          <w:color w:val="FF0000"/>
        </w:rPr>
        <w:t xml:space="preserve">Duidelijk voor de doelgroep (welpen hebben meer info nodig dan roverscouts) </w:t>
      </w:r>
    </w:p>
    <w:p w14:paraId="3C668B4C" w14:textId="77777777" w:rsidR="00943F72" w:rsidRPr="000346AA" w:rsidRDefault="00943F72" w:rsidP="00C937AD">
      <w:pPr>
        <w:pStyle w:val="Lijstalinea"/>
        <w:numPr>
          <w:ilvl w:val="1"/>
          <w:numId w:val="30"/>
        </w:numPr>
        <w:jc w:val="both"/>
        <w:rPr>
          <w:color w:val="FF0000"/>
        </w:rPr>
      </w:pPr>
      <w:r w:rsidRPr="000346AA">
        <w:rPr>
          <w:color w:val="FF0000"/>
        </w:rPr>
        <w:t>Wat moet in de handbagage (indien van toepassing)</w:t>
      </w:r>
    </w:p>
    <w:p w14:paraId="44FAC12B" w14:textId="77777777" w:rsidR="00C937AD" w:rsidRPr="000346AA" w:rsidRDefault="00BF6508" w:rsidP="00C937AD">
      <w:pPr>
        <w:pStyle w:val="Lijstalinea"/>
        <w:numPr>
          <w:ilvl w:val="1"/>
          <w:numId w:val="30"/>
        </w:numPr>
        <w:jc w:val="both"/>
        <w:rPr>
          <w:color w:val="FF0000"/>
        </w:rPr>
      </w:pPr>
      <w:r w:rsidRPr="000346AA">
        <w:rPr>
          <w:color w:val="FF0000"/>
        </w:rPr>
        <w:t xml:space="preserve">Specialistische spullen staan </w:t>
      </w:r>
      <w:r w:rsidR="001D37F1" w:rsidRPr="000346AA">
        <w:rPr>
          <w:color w:val="FF0000"/>
        </w:rPr>
        <w:t>genoemd</w:t>
      </w:r>
      <w:r w:rsidRPr="000346AA">
        <w:rPr>
          <w:color w:val="FF0000"/>
        </w:rPr>
        <w:t xml:space="preserve"> (bijl, s</w:t>
      </w:r>
      <w:r w:rsidR="000207F7" w:rsidRPr="000346AA">
        <w:rPr>
          <w:color w:val="FF0000"/>
        </w:rPr>
        <w:t xml:space="preserve">martphone, zakmes, extra </w:t>
      </w:r>
      <w:proofErr w:type="spellStart"/>
      <w:r w:rsidR="000207F7" w:rsidRPr="000346AA">
        <w:rPr>
          <w:color w:val="FF0000"/>
        </w:rPr>
        <w:t>fourage</w:t>
      </w:r>
      <w:proofErr w:type="spellEnd"/>
      <w:r w:rsidRPr="000346AA">
        <w:rPr>
          <w:color w:val="FF0000"/>
        </w:rPr>
        <w:t>)</w:t>
      </w:r>
    </w:p>
    <w:p w14:paraId="62D1714D" w14:textId="77777777" w:rsidR="000207F7" w:rsidRPr="000346AA" w:rsidRDefault="00BF6508" w:rsidP="000207F7">
      <w:pPr>
        <w:pStyle w:val="Lijstalinea"/>
        <w:numPr>
          <w:ilvl w:val="1"/>
          <w:numId w:val="30"/>
        </w:numPr>
        <w:jc w:val="both"/>
        <w:rPr>
          <w:color w:val="FF0000"/>
        </w:rPr>
      </w:pPr>
      <w:r w:rsidRPr="000346AA">
        <w:rPr>
          <w:color w:val="FF0000"/>
        </w:rPr>
        <w:t>Duidelijke splitsing tussen paklijst per team en paklijst per persoon</w:t>
      </w:r>
    </w:p>
    <w:p w14:paraId="17F47948" w14:textId="77777777" w:rsidR="000207F7" w:rsidRPr="000346AA" w:rsidRDefault="000207F7" w:rsidP="000207F7">
      <w:pPr>
        <w:pStyle w:val="Lijstalinea"/>
        <w:numPr>
          <w:ilvl w:val="1"/>
          <w:numId w:val="30"/>
        </w:numPr>
        <w:jc w:val="both"/>
        <w:rPr>
          <w:color w:val="FF0000"/>
        </w:rPr>
      </w:pPr>
      <w:r w:rsidRPr="000346AA">
        <w:rPr>
          <w:color w:val="FF0000"/>
        </w:rPr>
        <w:t xml:space="preserve">Opsomming van zaken die juist </w:t>
      </w:r>
      <w:r w:rsidRPr="000346AA">
        <w:rPr>
          <w:i/>
          <w:color w:val="FF0000"/>
        </w:rPr>
        <w:t>niet</w:t>
      </w:r>
      <w:r w:rsidRPr="000346AA">
        <w:rPr>
          <w:color w:val="FF0000"/>
        </w:rPr>
        <w:t xml:space="preserve"> </w:t>
      </w:r>
      <w:proofErr w:type="spellStart"/>
      <w:r w:rsidRPr="000346AA">
        <w:rPr>
          <w:color w:val="FF0000"/>
        </w:rPr>
        <w:t>meemogen</w:t>
      </w:r>
      <w:proofErr w:type="spellEnd"/>
    </w:p>
    <w:p w14:paraId="18DD7EA0" w14:textId="77777777" w:rsidR="00A11588" w:rsidRPr="000346AA" w:rsidRDefault="00A11588" w:rsidP="000207F7">
      <w:pPr>
        <w:pStyle w:val="Lijstalinea"/>
        <w:numPr>
          <w:ilvl w:val="1"/>
          <w:numId w:val="30"/>
        </w:numPr>
        <w:jc w:val="both"/>
        <w:rPr>
          <w:color w:val="FF0000"/>
        </w:rPr>
      </w:pPr>
      <w:r w:rsidRPr="000346AA">
        <w:rPr>
          <w:color w:val="FF0000"/>
        </w:rPr>
        <w:t>Plaats paklijst op een aparte pagina, zodat deze los te printen is</w:t>
      </w:r>
    </w:p>
    <w:p w14:paraId="044F6DD6" w14:textId="77777777" w:rsidR="0025221F" w:rsidRPr="000346AA" w:rsidRDefault="0025221F" w:rsidP="0025221F">
      <w:pPr>
        <w:pStyle w:val="Lijstalinea"/>
        <w:numPr>
          <w:ilvl w:val="0"/>
          <w:numId w:val="30"/>
        </w:numPr>
        <w:jc w:val="both"/>
        <w:rPr>
          <w:color w:val="FF0000"/>
        </w:rPr>
      </w:pPr>
      <w:r w:rsidRPr="000346AA">
        <w:rPr>
          <w:color w:val="FF0000"/>
        </w:rPr>
        <w:t>Kleine lettertjes</w:t>
      </w:r>
    </w:p>
    <w:p w14:paraId="76355692" w14:textId="77777777" w:rsidR="0025221F" w:rsidRPr="000346AA" w:rsidRDefault="0025221F" w:rsidP="0025221F">
      <w:pPr>
        <w:pStyle w:val="Lijstalinea"/>
        <w:numPr>
          <w:ilvl w:val="1"/>
          <w:numId w:val="30"/>
        </w:numPr>
        <w:jc w:val="both"/>
        <w:rPr>
          <w:color w:val="FF0000"/>
        </w:rPr>
      </w:pPr>
      <w:r w:rsidRPr="000346AA">
        <w:rPr>
          <w:color w:val="FF0000"/>
        </w:rPr>
        <w:t>Plaats het standaardtekstje over verzekering en aansprakelijkheid</w:t>
      </w:r>
    </w:p>
    <w:p w14:paraId="77472934" w14:textId="77777777" w:rsidR="0025221F" w:rsidRPr="000346AA" w:rsidRDefault="0025221F" w:rsidP="0025221F">
      <w:pPr>
        <w:pStyle w:val="Lijstalinea"/>
        <w:numPr>
          <w:ilvl w:val="1"/>
          <w:numId w:val="30"/>
        </w:numPr>
        <w:jc w:val="both"/>
        <w:rPr>
          <w:color w:val="FF0000"/>
        </w:rPr>
      </w:pPr>
      <w:r w:rsidRPr="000346AA">
        <w:rPr>
          <w:color w:val="FF0000"/>
        </w:rPr>
        <w:t>Plaats het standaardtekstje over drugs en alcohol</w:t>
      </w:r>
    </w:p>
    <w:p w14:paraId="0004AE00" w14:textId="77777777" w:rsidR="0025221F" w:rsidRPr="000346AA" w:rsidRDefault="0025221F" w:rsidP="0025221F">
      <w:pPr>
        <w:pStyle w:val="Lijstalinea"/>
        <w:numPr>
          <w:ilvl w:val="0"/>
          <w:numId w:val="30"/>
        </w:numPr>
        <w:jc w:val="both"/>
        <w:rPr>
          <w:color w:val="FF0000"/>
        </w:rPr>
      </w:pPr>
      <w:r w:rsidRPr="000346AA">
        <w:rPr>
          <w:color w:val="FF0000"/>
        </w:rPr>
        <w:t>Contactgegevens</w:t>
      </w:r>
    </w:p>
    <w:p w14:paraId="4E93DE16" w14:textId="77777777" w:rsidR="0025221F" w:rsidRPr="000346AA" w:rsidRDefault="0025221F" w:rsidP="0025221F">
      <w:pPr>
        <w:pStyle w:val="Lijstalinea"/>
        <w:numPr>
          <w:ilvl w:val="1"/>
          <w:numId w:val="30"/>
        </w:numPr>
        <w:jc w:val="both"/>
        <w:rPr>
          <w:color w:val="FF0000"/>
        </w:rPr>
      </w:pPr>
      <w:r w:rsidRPr="000346AA">
        <w:rPr>
          <w:color w:val="FF0000"/>
        </w:rPr>
        <w:t>Vóór de HIT: email en/of telefoonnummer van staflid</w:t>
      </w:r>
    </w:p>
    <w:p w14:paraId="19BBD2A7" w14:textId="77777777" w:rsidR="0025221F" w:rsidRPr="000346AA" w:rsidRDefault="0025221F" w:rsidP="0025221F">
      <w:pPr>
        <w:pStyle w:val="Lijstalinea"/>
        <w:numPr>
          <w:ilvl w:val="1"/>
          <w:numId w:val="30"/>
        </w:numPr>
        <w:jc w:val="both"/>
        <w:rPr>
          <w:color w:val="FF0000"/>
        </w:rPr>
      </w:pPr>
      <w:r w:rsidRPr="000346AA">
        <w:rPr>
          <w:color w:val="FF0000"/>
        </w:rPr>
        <w:t>Tijdens de HIT: Noodnummer(s)</w:t>
      </w:r>
    </w:p>
    <w:p w14:paraId="558D1E25" w14:textId="77777777" w:rsidR="0025221F" w:rsidRPr="000346AA" w:rsidRDefault="0025221F" w:rsidP="0025221F">
      <w:pPr>
        <w:pStyle w:val="Lijstalinea"/>
        <w:numPr>
          <w:ilvl w:val="1"/>
          <w:numId w:val="30"/>
        </w:numPr>
        <w:jc w:val="both"/>
        <w:rPr>
          <w:color w:val="FF0000"/>
        </w:rPr>
      </w:pPr>
      <w:r w:rsidRPr="000346AA">
        <w:rPr>
          <w:color w:val="FF0000"/>
        </w:rPr>
        <w:t>Nieuws: facebook, twitter, website en andere locaties waar deelnemers extra informatie en nieuwtjes kunnen vinden (voor, tijdens en/of na de HIT)</w:t>
      </w:r>
    </w:p>
    <w:p w14:paraId="21CA443D" w14:textId="77777777" w:rsidR="00BF6508" w:rsidRPr="000346AA" w:rsidRDefault="00BF6508" w:rsidP="000207F7">
      <w:pPr>
        <w:jc w:val="both"/>
        <w:rPr>
          <w:color w:val="FF0000"/>
        </w:rPr>
      </w:pPr>
    </w:p>
    <w:p w14:paraId="67A8A6FC" w14:textId="77777777" w:rsidR="000207F7" w:rsidRPr="000346AA" w:rsidRDefault="000207F7" w:rsidP="000207F7">
      <w:pPr>
        <w:jc w:val="both"/>
        <w:rPr>
          <w:b/>
          <w:i/>
          <w:color w:val="FF0000"/>
        </w:rPr>
      </w:pPr>
      <w:r w:rsidRPr="000346AA">
        <w:rPr>
          <w:b/>
          <w:i/>
          <w:color w:val="FF0000"/>
        </w:rPr>
        <w:t>Handig</w:t>
      </w:r>
    </w:p>
    <w:p w14:paraId="4C1AEEAF" w14:textId="77777777" w:rsidR="00943F72" w:rsidRPr="000346AA" w:rsidRDefault="00943F72" w:rsidP="000207F7">
      <w:pPr>
        <w:pStyle w:val="Lijstalinea"/>
        <w:numPr>
          <w:ilvl w:val="0"/>
          <w:numId w:val="31"/>
        </w:numPr>
        <w:jc w:val="both"/>
        <w:rPr>
          <w:color w:val="FF0000"/>
        </w:rPr>
      </w:pPr>
      <w:r w:rsidRPr="000346AA">
        <w:rPr>
          <w:color w:val="FF0000"/>
        </w:rPr>
        <w:t>Scouts met medicijnen</w:t>
      </w:r>
    </w:p>
    <w:p w14:paraId="404380F2" w14:textId="77777777" w:rsidR="00943F72" w:rsidRPr="000346AA" w:rsidRDefault="00943F72" w:rsidP="00943F72">
      <w:pPr>
        <w:pStyle w:val="Lijstalinea"/>
        <w:numPr>
          <w:ilvl w:val="1"/>
          <w:numId w:val="31"/>
        </w:numPr>
        <w:jc w:val="both"/>
        <w:rPr>
          <w:color w:val="FF0000"/>
        </w:rPr>
      </w:pPr>
      <w:r w:rsidRPr="000346AA">
        <w:rPr>
          <w:color w:val="FF0000"/>
        </w:rPr>
        <w:t>Hoe moeten scouts hun medicijnen meegeven (bij jongere speltakken)</w:t>
      </w:r>
    </w:p>
    <w:p w14:paraId="78B6A7CA" w14:textId="77777777" w:rsidR="00943F72" w:rsidRPr="000346AA" w:rsidRDefault="00943F72" w:rsidP="00943F72">
      <w:pPr>
        <w:pStyle w:val="Lijstalinea"/>
        <w:numPr>
          <w:ilvl w:val="1"/>
          <w:numId w:val="31"/>
        </w:numPr>
        <w:jc w:val="both"/>
        <w:rPr>
          <w:color w:val="FF0000"/>
        </w:rPr>
      </w:pPr>
      <w:r w:rsidRPr="000346AA">
        <w:rPr>
          <w:color w:val="FF0000"/>
        </w:rPr>
        <w:t>Waar moet de staf rekening mee houden</w:t>
      </w:r>
      <w:r w:rsidR="004578F5" w:rsidRPr="000346AA">
        <w:rPr>
          <w:color w:val="FF0000"/>
        </w:rPr>
        <w:t xml:space="preserve"> bij deze deelnemers?</w:t>
      </w:r>
    </w:p>
    <w:p w14:paraId="124FF575" w14:textId="77777777" w:rsidR="00943F72" w:rsidRPr="000346AA" w:rsidRDefault="00943F72" w:rsidP="000207F7">
      <w:pPr>
        <w:pStyle w:val="Lijstalinea"/>
        <w:numPr>
          <w:ilvl w:val="0"/>
          <w:numId w:val="31"/>
        </w:numPr>
        <w:jc w:val="both"/>
        <w:rPr>
          <w:b/>
          <w:i/>
          <w:color w:val="FF0000"/>
        </w:rPr>
      </w:pPr>
      <w:r w:rsidRPr="000346AA">
        <w:rPr>
          <w:color w:val="FF0000"/>
        </w:rPr>
        <w:t>Bagagetips</w:t>
      </w:r>
      <w:r w:rsidR="004578F5" w:rsidRPr="000346AA">
        <w:rPr>
          <w:color w:val="FF0000"/>
        </w:rPr>
        <w:t xml:space="preserve"> (vooral voor de jongere deelnemers)</w:t>
      </w:r>
    </w:p>
    <w:p w14:paraId="208853C3" w14:textId="77777777" w:rsidR="004578F5" w:rsidRPr="000346AA" w:rsidRDefault="00B214BB" w:rsidP="00B214BB">
      <w:pPr>
        <w:pStyle w:val="Lijstalinea"/>
        <w:numPr>
          <w:ilvl w:val="1"/>
          <w:numId w:val="31"/>
        </w:numPr>
        <w:jc w:val="both"/>
        <w:rPr>
          <w:color w:val="FF0000"/>
        </w:rPr>
      </w:pPr>
      <w:r w:rsidRPr="000346AA">
        <w:rPr>
          <w:color w:val="FF0000"/>
        </w:rPr>
        <w:t xml:space="preserve">Geef tips uit je eigen ervaring, bijvoorbeeld de aanbeveling om spullen te markeren met </w:t>
      </w:r>
      <w:r w:rsidR="004578F5" w:rsidRPr="000346AA">
        <w:rPr>
          <w:color w:val="FF0000"/>
        </w:rPr>
        <w:t>een stukje leukoplast met daarop hun naam</w:t>
      </w:r>
      <w:r w:rsidRPr="000346AA">
        <w:rPr>
          <w:color w:val="FF0000"/>
        </w:rPr>
        <w:t xml:space="preserve"> (verkleint verlies) of het afraden van het inpakken van spullen in vuilniszakken (verkleint verwarring met vuilnis)</w:t>
      </w:r>
    </w:p>
    <w:p w14:paraId="2902138B" w14:textId="77777777" w:rsidR="000207F7" w:rsidRPr="000346AA" w:rsidRDefault="000207F7" w:rsidP="000207F7">
      <w:pPr>
        <w:pStyle w:val="Lijstalinea"/>
        <w:numPr>
          <w:ilvl w:val="0"/>
          <w:numId w:val="31"/>
        </w:numPr>
        <w:jc w:val="both"/>
        <w:rPr>
          <w:b/>
          <w:i/>
          <w:color w:val="FF0000"/>
        </w:rPr>
      </w:pPr>
      <w:r w:rsidRPr="000346AA">
        <w:rPr>
          <w:color w:val="FF0000"/>
        </w:rPr>
        <w:t>Gevonden en verloren voorwerpen</w:t>
      </w:r>
    </w:p>
    <w:p w14:paraId="4FB47BB6" w14:textId="77777777" w:rsidR="000207F7" w:rsidRPr="000346AA" w:rsidRDefault="000207F7" w:rsidP="000207F7">
      <w:pPr>
        <w:pStyle w:val="Lijstalinea"/>
        <w:numPr>
          <w:ilvl w:val="1"/>
          <w:numId w:val="31"/>
        </w:numPr>
        <w:jc w:val="both"/>
        <w:rPr>
          <w:b/>
          <w:i/>
          <w:color w:val="FF0000"/>
        </w:rPr>
      </w:pPr>
      <w:r w:rsidRPr="000346AA">
        <w:rPr>
          <w:color w:val="FF0000"/>
        </w:rPr>
        <w:t>Hoe kunnen verloren voorwerpen na afloop gemeld worden?</w:t>
      </w:r>
    </w:p>
    <w:p w14:paraId="59FAC224" w14:textId="77777777" w:rsidR="000207F7" w:rsidRPr="000346AA" w:rsidRDefault="000207F7" w:rsidP="000207F7">
      <w:pPr>
        <w:pStyle w:val="Lijstalinea"/>
        <w:numPr>
          <w:ilvl w:val="1"/>
          <w:numId w:val="31"/>
        </w:numPr>
        <w:jc w:val="both"/>
        <w:rPr>
          <w:b/>
          <w:i/>
          <w:color w:val="FF0000"/>
        </w:rPr>
      </w:pPr>
      <w:r w:rsidRPr="000346AA">
        <w:rPr>
          <w:color w:val="FF0000"/>
        </w:rPr>
        <w:t xml:space="preserve">Tot wanneer kunnen verloren voorwerpen worden </w:t>
      </w:r>
      <w:proofErr w:type="spellStart"/>
      <w:r w:rsidRPr="000346AA">
        <w:rPr>
          <w:color w:val="FF0000"/>
        </w:rPr>
        <w:t>opgeeist</w:t>
      </w:r>
      <w:proofErr w:type="spellEnd"/>
      <w:r w:rsidRPr="000346AA">
        <w:rPr>
          <w:color w:val="FF0000"/>
        </w:rPr>
        <w:t>?</w:t>
      </w:r>
      <w:r w:rsidR="001C5F4E" w:rsidRPr="000346AA">
        <w:rPr>
          <w:color w:val="FF0000"/>
        </w:rPr>
        <w:tab/>
      </w:r>
    </w:p>
    <w:p w14:paraId="03F6D4CB" w14:textId="77777777" w:rsidR="001C5F4E" w:rsidRPr="000346AA" w:rsidRDefault="001C5F4E" w:rsidP="001C5F4E">
      <w:pPr>
        <w:pStyle w:val="Lijstalinea"/>
        <w:numPr>
          <w:ilvl w:val="0"/>
          <w:numId w:val="31"/>
        </w:numPr>
        <w:jc w:val="both"/>
        <w:rPr>
          <w:b/>
          <w:i/>
          <w:color w:val="FF0000"/>
        </w:rPr>
      </w:pPr>
      <w:r w:rsidRPr="000346AA">
        <w:rPr>
          <w:color w:val="FF0000"/>
        </w:rPr>
        <w:t xml:space="preserve">Badges, </w:t>
      </w:r>
      <w:r w:rsidR="00943F72" w:rsidRPr="000346AA">
        <w:rPr>
          <w:color w:val="FF0000"/>
        </w:rPr>
        <w:t>HIT-</w:t>
      </w:r>
      <w:r w:rsidRPr="000346AA">
        <w:rPr>
          <w:color w:val="FF0000"/>
        </w:rPr>
        <w:t>kleding, foto-cd’s</w:t>
      </w:r>
    </w:p>
    <w:p w14:paraId="2F4E30EF" w14:textId="77777777" w:rsidR="001C5F4E" w:rsidRPr="000346AA" w:rsidRDefault="001C5F4E" w:rsidP="001C5F4E">
      <w:pPr>
        <w:pStyle w:val="Lijstalinea"/>
        <w:numPr>
          <w:ilvl w:val="1"/>
          <w:numId w:val="31"/>
        </w:numPr>
        <w:jc w:val="both"/>
        <w:rPr>
          <w:b/>
          <w:i/>
          <w:color w:val="FF0000"/>
        </w:rPr>
      </w:pPr>
      <w:r w:rsidRPr="000346AA">
        <w:rPr>
          <w:color w:val="FF0000"/>
        </w:rPr>
        <w:t>Hoe komen de deelnemers aan hun HIT-badge?</w:t>
      </w:r>
    </w:p>
    <w:p w14:paraId="65B81BB6" w14:textId="77777777" w:rsidR="001C5F4E" w:rsidRPr="000346AA" w:rsidRDefault="001C5F4E" w:rsidP="001C5F4E">
      <w:pPr>
        <w:pStyle w:val="Lijstalinea"/>
        <w:numPr>
          <w:ilvl w:val="1"/>
          <w:numId w:val="31"/>
        </w:numPr>
        <w:jc w:val="both"/>
        <w:rPr>
          <w:b/>
          <w:i/>
          <w:color w:val="FF0000"/>
        </w:rPr>
      </w:pPr>
      <w:r w:rsidRPr="000346AA">
        <w:rPr>
          <w:color w:val="FF0000"/>
        </w:rPr>
        <w:t xml:space="preserve">Zijn er tijdens de HIT nog andere zaken te koop, en waar/wanneer is dit? </w:t>
      </w:r>
    </w:p>
    <w:p w14:paraId="630BFB9E" w14:textId="77777777" w:rsidR="001C5F4E" w:rsidRPr="000346AA" w:rsidRDefault="001C5F4E" w:rsidP="001C5F4E">
      <w:pPr>
        <w:pStyle w:val="Lijstalinea"/>
        <w:numPr>
          <w:ilvl w:val="0"/>
          <w:numId w:val="31"/>
        </w:numPr>
        <w:jc w:val="both"/>
        <w:rPr>
          <w:b/>
          <w:i/>
          <w:color w:val="FF0000"/>
        </w:rPr>
      </w:pPr>
      <w:r w:rsidRPr="000346AA">
        <w:rPr>
          <w:color w:val="FF0000"/>
        </w:rPr>
        <w:t>Het laatste nieuws</w:t>
      </w:r>
    </w:p>
    <w:p w14:paraId="5DC0C8D1" w14:textId="77777777" w:rsidR="001C5F4E" w:rsidRPr="000346AA" w:rsidRDefault="001C5F4E" w:rsidP="001C5F4E">
      <w:pPr>
        <w:pStyle w:val="Lijstalinea"/>
        <w:numPr>
          <w:ilvl w:val="1"/>
          <w:numId w:val="31"/>
        </w:numPr>
        <w:jc w:val="both"/>
        <w:rPr>
          <w:b/>
          <w:i/>
          <w:color w:val="FF0000"/>
        </w:rPr>
      </w:pPr>
      <w:r w:rsidRPr="000346AA">
        <w:rPr>
          <w:color w:val="FF0000"/>
        </w:rPr>
        <w:t>Facebookpagina, twitter, website van eigen HIT-onderdeel</w:t>
      </w:r>
    </w:p>
    <w:p w14:paraId="47E4F3C2" w14:textId="77777777" w:rsidR="001C5F4E" w:rsidRPr="000346AA" w:rsidRDefault="001C5F4E" w:rsidP="001C5F4E">
      <w:pPr>
        <w:pStyle w:val="Lijstalinea"/>
        <w:numPr>
          <w:ilvl w:val="1"/>
          <w:numId w:val="31"/>
        </w:numPr>
        <w:jc w:val="both"/>
        <w:rPr>
          <w:b/>
          <w:i/>
          <w:color w:val="FF0000"/>
        </w:rPr>
      </w:pPr>
      <w:r w:rsidRPr="000346AA">
        <w:rPr>
          <w:color w:val="FF0000"/>
        </w:rPr>
        <w:t xml:space="preserve">Facebookpagina, twitter, website van HIT-plaats voor </w:t>
      </w:r>
      <w:proofErr w:type="spellStart"/>
      <w:r w:rsidRPr="000346AA">
        <w:rPr>
          <w:color w:val="FF0000"/>
        </w:rPr>
        <w:t>nieuwjes</w:t>
      </w:r>
      <w:proofErr w:type="spellEnd"/>
      <w:r w:rsidR="004578F5" w:rsidRPr="000346AA">
        <w:rPr>
          <w:color w:val="FF0000"/>
        </w:rPr>
        <w:t xml:space="preserve">; </w:t>
      </w:r>
      <w:r w:rsidRPr="000346AA">
        <w:rPr>
          <w:color w:val="FF0000"/>
        </w:rPr>
        <w:t xml:space="preserve">in de voorbereiding en </w:t>
      </w:r>
      <w:r w:rsidR="004578F5" w:rsidRPr="000346AA">
        <w:rPr>
          <w:color w:val="FF0000"/>
        </w:rPr>
        <w:t xml:space="preserve">tijdens de HIT </w:t>
      </w:r>
      <w:r w:rsidRPr="000346AA">
        <w:rPr>
          <w:color w:val="FF0000"/>
        </w:rPr>
        <w:t xml:space="preserve">voor </w:t>
      </w:r>
      <w:r w:rsidR="004578F5" w:rsidRPr="000346AA">
        <w:rPr>
          <w:color w:val="FF0000"/>
        </w:rPr>
        <w:t xml:space="preserve">de </w:t>
      </w:r>
      <w:r w:rsidRPr="000346AA">
        <w:rPr>
          <w:color w:val="FF0000"/>
        </w:rPr>
        <w:t>thuisblijvers</w:t>
      </w:r>
    </w:p>
    <w:p w14:paraId="356840A7" w14:textId="77777777" w:rsidR="00943F72" w:rsidRPr="000346AA" w:rsidRDefault="00943F72" w:rsidP="00943F72">
      <w:pPr>
        <w:pStyle w:val="Lijstalinea"/>
        <w:numPr>
          <w:ilvl w:val="0"/>
          <w:numId w:val="31"/>
        </w:numPr>
        <w:jc w:val="both"/>
        <w:rPr>
          <w:b/>
          <w:i/>
          <w:color w:val="FF0000"/>
        </w:rPr>
      </w:pPr>
      <w:r w:rsidRPr="000346AA">
        <w:rPr>
          <w:color w:val="FF0000"/>
        </w:rPr>
        <w:t>Kampregels</w:t>
      </w:r>
    </w:p>
    <w:p w14:paraId="7B852513" w14:textId="77777777" w:rsidR="000207F7" w:rsidRPr="000346AA" w:rsidRDefault="000207F7" w:rsidP="000207F7">
      <w:pPr>
        <w:jc w:val="both"/>
        <w:rPr>
          <w:b/>
          <w:i/>
          <w:color w:val="FF0000"/>
        </w:rPr>
      </w:pPr>
    </w:p>
    <w:p w14:paraId="3DEC4503" w14:textId="77777777" w:rsidR="000207F7" w:rsidRPr="000346AA" w:rsidRDefault="00943F72" w:rsidP="000207F7">
      <w:pPr>
        <w:jc w:val="both"/>
        <w:rPr>
          <w:b/>
          <w:i/>
          <w:color w:val="FF0000"/>
        </w:rPr>
      </w:pPr>
      <w:r w:rsidRPr="000346AA">
        <w:rPr>
          <w:b/>
          <w:i/>
          <w:color w:val="FF0000"/>
        </w:rPr>
        <w:t>Andere su</w:t>
      </w:r>
      <w:r w:rsidR="000207F7" w:rsidRPr="000346AA">
        <w:rPr>
          <w:b/>
          <w:i/>
          <w:color w:val="FF0000"/>
        </w:rPr>
        <w:t xml:space="preserve">ggesties </w:t>
      </w:r>
    </w:p>
    <w:p w14:paraId="2C20485A" w14:textId="77777777" w:rsidR="00810387" w:rsidRPr="000346AA" w:rsidRDefault="00810387" w:rsidP="000207F7">
      <w:pPr>
        <w:pStyle w:val="Lijstalinea"/>
        <w:numPr>
          <w:ilvl w:val="0"/>
          <w:numId w:val="31"/>
        </w:numPr>
        <w:jc w:val="both"/>
        <w:rPr>
          <w:color w:val="FF0000"/>
        </w:rPr>
      </w:pPr>
      <w:r w:rsidRPr="000346AA">
        <w:rPr>
          <w:color w:val="FF0000"/>
        </w:rPr>
        <w:t>Foto of logo van het eigen HIT-onderdeel op de voorpagina</w:t>
      </w:r>
    </w:p>
    <w:p w14:paraId="6D846A60" w14:textId="77777777" w:rsidR="00943F72" w:rsidRPr="000346AA" w:rsidRDefault="00943F72" w:rsidP="000207F7">
      <w:pPr>
        <w:pStyle w:val="Lijstalinea"/>
        <w:numPr>
          <w:ilvl w:val="0"/>
          <w:numId w:val="31"/>
        </w:numPr>
        <w:jc w:val="both"/>
        <w:rPr>
          <w:color w:val="FF0000"/>
        </w:rPr>
      </w:pPr>
      <w:r w:rsidRPr="000346AA">
        <w:rPr>
          <w:color w:val="FF0000"/>
        </w:rPr>
        <w:t>Welkomstwoordje van een themafiguur</w:t>
      </w:r>
    </w:p>
    <w:p w14:paraId="0BF1E23C" w14:textId="77777777" w:rsidR="00943F72" w:rsidRPr="000346AA" w:rsidRDefault="000207F7" w:rsidP="00943F72">
      <w:pPr>
        <w:pStyle w:val="Lijstalinea"/>
        <w:numPr>
          <w:ilvl w:val="0"/>
          <w:numId w:val="31"/>
        </w:numPr>
        <w:jc w:val="both"/>
        <w:rPr>
          <w:color w:val="FF0000"/>
        </w:rPr>
      </w:pPr>
      <w:r w:rsidRPr="000346AA">
        <w:rPr>
          <w:color w:val="FF0000"/>
        </w:rPr>
        <w:t>Voorstellen van het stafteam</w:t>
      </w:r>
    </w:p>
    <w:p w14:paraId="5980C6ED" w14:textId="77777777" w:rsidR="004578F5" w:rsidRDefault="00FA0CAE" w:rsidP="00943F72">
      <w:pPr>
        <w:pStyle w:val="Lijstalinea"/>
        <w:numPr>
          <w:ilvl w:val="0"/>
          <w:numId w:val="31"/>
        </w:numPr>
        <w:jc w:val="both"/>
        <w:rPr>
          <w:color w:val="FF0000"/>
        </w:rPr>
      </w:pPr>
      <w:r>
        <w:rPr>
          <w:noProof/>
        </w:rPr>
        <w:drawing>
          <wp:anchor distT="0" distB="0" distL="114300" distR="114300" simplePos="0" relativeHeight="251647488" behindDoc="0" locked="0" layoutInCell="1" allowOverlap="1" wp14:anchorId="2D57F231" wp14:editId="21F31A12">
            <wp:simplePos x="0" y="0"/>
            <wp:positionH relativeFrom="column">
              <wp:posOffset>1363980</wp:posOffset>
            </wp:positionH>
            <wp:positionV relativeFrom="paragraph">
              <wp:posOffset>1242695</wp:posOffset>
            </wp:positionV>
            <wp:extent cx="1080000" cy="543600"/>
            <wp:effectExtent l="0" t="0" r="0" b="0"/>
            <wp:wrapSquare wrapText="bothSides"/>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080000" cy="54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440" behindDoc="0" locked="0" layoutInCell="1" allowOverlap="1" wp14:anchorId="063BE279" wp14:editId="426BE116">
            <wp:simplePos x="0" y="0"/>
            <wp:positionH relativeFrom="column">
              <wp:posOffset>1905</wp:posOffset>
            </wp:positionH>
            <wp:positionV relativeFrom="paragraph">
              <wp:posOffset>1214120</wp:posOffset>
            </wp:positionV>
            <wp:extent cx="1080000" cy="543600"/>
            <wp:effectExtent l="0" t="0" r="0" b="0"/>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080000" cy="543600"/>
                    </a:xfrm>
                    <a:prstGeom prst="rect">
                      <a:avLst/>
                    </a:prstGeom>
                  </pic:spPr>
                </pic:pic>
              </a:graphicData>
            </a:graphic>
            <wp14:sizeRelH relativeFrom="margin">
              <wp14:pctWidth>0</wp14:pctWidth>
            </wp14:sizeRelH>
            <wp14:sizeRelV relativeFrom="margin">
              <wp14:pctHeight>0</wp14:pctHeight>
            </wp14:sizeRelV>
          </wp:anchor>
        </w:drawing>
      </w:r>
      <w:r w:rsidR="00217024" w:rsidRPr="000346AA">
        <w:rPr>
          <w:color w:val="FF0000"/>
        </w:rPr>
        <w:t>Leuke f</w:t>
      </w:r>
      <w:r w:rsidR="004578F5" w:rsidRPr="000346AA">
        <w:rPr>
          <w:color w:val="FF0000"/>
        </w:rPr>
        <w:t>oto</w:t>
      </w:r>
      <w:r w:rsidR="00217024" w:rsidRPr="000346AA">
        <w:rPr>
          <w:color w:val="FF0000"/>
        </w:rPr>
        <w:t>’</w:t>
      </w:r>
      <w:r w:rsidR="004578F5" w:rsidRPr="000346AA">
        <w:rPr>
          <w:color w:val="FF0000"/>
        </w:rPr>
        <w:t xml:space="preserve">s </w:t>
      </w:r>
      <w:r w:rsidR="000346AA">
        <w:rPr>
          <w:color w:val="FF0000"/>
        </w:rPr>
        <w:t>van vorig jaar</w:t>
      </w:r>
    </w:p>
    <w:p w14:paraId="3C5C559A" w14:textId="08D8A9EF" w:rsidR="006F580D" w:rsidRPr="000346AA" w:rsidRDefault="00A07C40" w:rsidP="00943F72">
      <w:pPr>
        <w:pStyle w:val="Lijstalinea"/>
        <w:numPr>
          <w:ilvl w:val="0"/>
          <w:numId w:val="31"/>
        </w:numPr>
        <w:jc w:val="both"/>
        <w:rPr>
          <w:color w:val="FF0000"/>
        </w:rPr>
      </w:pPr>
      <w:r>
        <w:rPr>
          <w:noProof/>
        </w:rPr>
        <w:drawing>
          <wp:anchor distT="0" distB="0" distL="114300" distR="114300" simplePos="0" relativeHeight="251672064" behindDoc="0" locked="0" layoutInCell="1" allowOverlap="1" wp14:anchorId="3FA6CFC3" wp14:editId="7D7D4800">
            <wp:simplePos x="0" y="0"/>
            <wp:positionH relativeFrom="column">
              <wp:posOffset>3844925</wp:posOffset>
            </wp:positionH>
            <wp:positionV relativeFrom="paragraph">
              <wp:posOffset>1063625</wp:posOffset>
            </wp:positionV>
            <wp:extent cx="1087200" cy="543600"/>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087200" cy="54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4A4011E0" wp14:editId="16FA8B2E">
            <wp:simplePos x="0" y="0"/>
            <wp:positionH relativeFrom="column">
              <wp:posOffset>3836670</wp:posOffset>
            </wp:positionH>
            <wp:positionV relativeFrom="paragraph">
              <wp:posOffset>400050</wp:posOffset>
            </wp:positionV>
            <wp:extent cx="1080000" cy="543600"/>
            <wp:effectExtent l="0" t="0" r="0" b="0"/>
            <wp:wrapSquare wrapText="bothSides"/>
            <wp:docPr id="17" name="Graphic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080000" cy="54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24BA1E28" wp14:editId="1323B216">
            <wp:simplePos x="0" y="0"/>
            <wp:positionH relativeFrom="column">
              <wp:posOffset>2637155</wp:posOffset>
            </wp:positionH>
            <wp:positionV relativeFrom="paragraph">
              <wp:posOffset>1072515</wp:posOffset>
            </wp:positionV>
            <wp:extent cx="1080000" cy="543600"/>
            <wp:effectExtent l="0" t="0" r="0" b="0"/>
            <wp:wrapSquare wrapText="bothSides"/>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080000" cy="543600"/>
                    </a:xfrm>
                    <a:prstGeom prst="rect">
                      <a:avLst/>
                    </a:prstGeom>
                  </pic:spPr>
                </pic:pic>
              </a:graphicData>
            </a:graphic>
            <wp14:sizeRelH relativeFrom="margin">
              <wp14:pctWidth>0</wp14:pctWidth>
            </wp14:sizeRelH>
            <wp14:sizeRelV relativeFrom="margin">
              <wp14:pctHeight>0</wp14:pctHeight>
            </wp14:sizeRelV>
          </wp:anchor>
        </w:drawing>
      </w:r>
      <w:r w:rsidR="00197048">
        <w:rPr>
          <w:noProof/>
        </w:rPr>
        <w:drawing>
          <wp:anchor distT="0" distB="0" distL="114300" distR="114300" simplePos="0" relativeHeight="251643392" behindDoc="0" locked="0" layoutInCell="1" allowOverlap="1" wp14:anchorId="5B73A964" wp14:editId="7F365264">
            <wp:simplePos x="0" y="0"/>
            <wp:positionH relativeFrom="column">
              <wp:posOffset>2661920</wp:posOffset>
            </wp:positionH>
            <wp:positionV relativeFrom="paragraph">
              <wp:posOffset>399415</wp:posOffset>
            </wp:positionV>
            <wp:extent cx="1080000" cy="543600"/>
            <wp:effectExtent l="0" t="0" r="0" b="0"/>
            <wp:wrapSquare wrapText="bothSides"/>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080000" cy="543600"/>
                    </a:xfrm>
                    <a:prstGeom prst="rect">
                      <a:avLst/>
                    </a:prstGeom>
                  </pic:spPr>
                </pic:pic>
              </a:graphicData>
            </a:graphic>
            <wp14:sizeRelH relativeFrom="margin">
              <wp14:pctWidth>0</wp14:pctWidth>
            </wp14:sizeRelH>
            <wp14:sizeRelV relativeFrom="margin">
              <wp14:pctHeight>0</wp14:pctHeight>
            </wp14:sizeRelV>
          </wp:anchor>
        </w:drawing>
      </w:r>
      <w:r w:rsidR="00197048">
        <w:rPr>
          <w:noProof/>
        </w:rPr>
        <w:drawing>
          <wp:anchor distT="0" distB="0" distL="114300" distR="114300" simplePos="0" relativeHeight="251637248" behindDoc="0" locked="0" layoutInCell="1" allowOverlap="1" wp14:anchorId="6203CA33" wp14:editId="4670FABE">
            <wp:simplePos x="0" y="0"/>
            <wp:positionH relativeFrom="column">
              <wp:posOffset>1397000</wp:posOffset>
            </wp:positionH>
            <wp:positionV relativeFrom="paragraph">
              <wp:posOffset>380365</wp:posOffset>
            </wp:positionV>
            <wp:extent cx="1080000" cy="543600"/>
            <wp:effectExtent l="0" t="0" r="0" b="0"/>
            <wp:wrapSquare wrapText="bothSides"/>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080000" cy="543600"/>
                    </a:xfrm>
                    <a:prstGeom prst="rect">
                      <a:avLst/>
                    </a:prstGeom>
                  </pic:spPr>
                </pic:pic>
              </a:graphicData>
            </a:graphic>
            <wp14:sizeRelH relativeFrom="margin">
              <wp14:pctWidth>0</wp14:pctWidth>
            </wp14:sizeRelH>
            <wp14:sizeRelV relativeFrom="margin">
              <wp14:pctHeight>0</wp14:pctHeight>
            </wp14:sizeRelV>
          </wp:anchor>
        </w:drawing>
      </w:r>
      <w:r w:rsidR="009C3014">
        <w:rPr>
          <w:color w:val="FF0000"/>
        </w:rPr>
        <w:t xml:space="preserve">Vervang het logo in de koptekst met het </w:t>
      </w:r>
      <w:proofErr w:type="spellStart"/>
      <w:r w:rsidR="009C3014">
        <w:rPr>
          <w:color w:val="FF0000"/>
        </w:rPr>
        <w:t>hitlogo</w:t>
      </w:r>
      <w:proofErr w:type="spellEnd"/>
      <w:r w:rsidR="00197048">
        <w:rPr>
          <w:color w:val="FF0000"/>
        </w:rPr>
        <w:t xml:space="preserve"> </w:t>
      </w:r>
      <w:r w:rsidR="009C3014">
        <w:rPr>
          <w:color w:val="FF0000"/>
        </w:rPr>
        <w:t>van jouw HIT-p</w:t>
      </w:r>
      <w:r w:rsidR="00197048">
        <w:rPr>
          <w:color w:val="FF0000"/>
        </w:rPr>
        <w:t>laats</w:t>
      </w:r>
    </w:p>
    <w:sectPr w:rsidR="006F580D" w:rsidRPr="000346AA" w:rsidSect="00090982">
      <w:type w:val="continuous"/>
      <w:pgSz w:w="11906" w:h="16838" w:code="9"/>
      <w:pgMar w:top="1438" w:right="1418" w:bottom="1418" w:left="1418" w:header="709" w:footer="2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42245" w14:textId="77777777" w:rsidR="00431162" w:rsidRDefault="00431162">
      <w:r>
        <w:separator/>
      </w:r>
    </w:p>
  </w:endnote>
  <w:endnote w:type="continuationSeparator" w:id="0">
    <w:p w14:paraId="70C4BE1A" w14:textId="77777777" w:rsidR="00431162" w:rsidRDefault="00431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F1AE" w14:textId="77777777" w:rsidR="00C37F24" w:rsidRDefault="00677CEF" w:rsidP="0062422F">
    <w:pPr>
      <w:pStyle w:val="Voettekst"/>
      <w:framePr w:wrap="around" w:vAnchor="text" w:hAnchor="margin" w:xAlign="right" w:y="1"/>
      <w:rPr>
        <w:rStyle w:val="Paginanummer"/>
      </w:rPr>
    </w:pPr>
    <w:r>
      <w:rPr>
        <w:rStyle w:val="Paginanummer"/>
      </w:rPr>
      <w:fldChar w:fldCharType="begin"/>
    </w:r>
    <w:r w:rsidR="00C37F24">
      <w:rPr>
        <w:rStyle w:val="Paginanummer"/>
      </w:rPr>
      <w:instrText xml:space="preserve">PAGE  </w:instrText>
    </w:r>
    <w:r>
      <w:rPr>
        <w:rStyle w:val="Paginanummer"/>
      </w:rPr>
      <w:fldChar w:fldCharType="separate"/>
    </w:r>
    <w:r w:rsidR="000C5D4A">
      <w:rPr>
        <w:rStyle w:val="Paginanummer"/>
        <w:noProof/>
      </w:rPr>
      <w:t>2</w:t>
    </w:r>
    <w:r>
      <w:rPr>
        <w:rStyle w:val="Paginanummer"/>
      </w:rPr>
      <w:fldChar w:fldCharType="end"/>
    </w:r>
  </w:p>
  <w:p w14:paraId="5E936B36" w14:textId="77777777" w:rsidR="00C37F24" w:rsidRDefault="00C37F24" w:rsidP="00171A8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13BA" w14:textId="77777777" w:rsidR="00C37F24" w:rsidRDefault="00C37F24" w:rsidP="0062422F">
    <w:pPr>
      <w:pStyle w:val="Voettekst"/>
      <w:framePr w:wrap="around" w:vAnchor="text" w:hAnchor="margin" w:xAlign="right" w:y="1"/>
      <w:rPr>
        <w:rStyle w:val="Paginanummer"/>
      </w:rPr>
    </w:pPr>
  </w:p>
  <w:p w14:paraId="0E19BDB6" w14:textId="77777777" w:rsidR="00C37F24" w:rsidRDefault="00C37F24" w:rsidP="00171A83">
    <w:pPr>
      <w:pStyle w:val="Voettekst"/>
      <w:framePr w:h="1385" w:hRule="exact" w:wrap="around" w:vAnchor="text" w:hAnchor="margin" w:xAlign="right" w:y="574"/>
      <w:rPr>
        <w:rStyle w:val="Paginanummer"/>
      </w:rPr>
    </w:pPr>
  </w:p>
  <w:p w14:paraId="0C8F9B67" w14:textId="77777777" w:rsidR="00C37F24" w:rsidRPr="00171A83" w:rsidRDefault="00C37F24" w:rsidP="00A577AD">
    <w:pPr>
      <w:pStyle w:val="Voettekst"/>
      <w:ind w:right="360"/>
      <w:jc w:val="center"/>
      <w:rPr>
        <w:bCs/>
        <w:i/>
        <w:iCs/>
        <w:szCs w:val="20"/>
      </w:rPr>
    </w:pPr>
    <w:r>
      <w:rPr>
        <w:noProof/>
        <w:lang w:eastAsia="nl-NL"/>
      </w:rPr>
      <w:drawing>
        <wp:anchor distT="0" distB="0" distL="114300" distR="114300" simplePos="0" relativeHeight="251658240" behindDoc="1" locked="0" layoutInCell="1" allowOverlap="1" wp14:anchorId="0E71AA78" wp14:editId="39A56AA0">
          <wp:simplePos x="0" y="0"/>
          <wp:positionH relativeFrom="column">
            <wp:posOffset>-900430</wp:posOffset>
          </wp:positionH>
          <wp:positionV relativeFrom="paragraph">
            <wp:posOffset>-257810</wp:posOffset>
          </wp:positionV>
          <wp:extent cx="7570470" cy="561340"/>
          <wp:effectExtent l="19050" t="0" r="0" b="0"/>
          <wp:wrapNone/>
          <wp:docPr id="15" name="Afbeelding 15" descr="ft_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_hout"/>
                  <pic:cNvPicPr>
                    <a:picLocks noChangeAspect="1" noChangeArrowheads="1"/>
                  </pic:cNvPicPr>
                </pic:nvPicPr>
                <pic:blipFill>
                  <a:blip r:embed="rId1"/>
                  <a:srcRect/>
                  <a:stretch>
                    <a:fillRect/>
                  </a:stretch>
                </pic:blipFill>
                <pic:spPr bwMode="auto">
                  <a:xfrm>
                    <a:off x="0" y="0"/>
                    <a:ext cx="7570470" cy="561340"/>
                  </a:xfrm>
                  <a:prstGeom prst="rect">
                    <a:avLst/>
                  </a:prstGeom>
                  <a:noFill/>
                  <a:ln w="9525">
                    <a:noFill/>
                    <a:miter lim="800000"/>
                    <a:headEnd/>
                    <a:tailEnd/>
                  </a:ln>
                </pic:spPr>
              </pic:pic>
            </a:graphicData>
          </a:graphic>
        </wp:anchor>
      </w:drawing>
    </w:r>
    <w:proofErr w:type="gramStart"/>
    <w:r>
      <w:rPr>
        <w:rStyle w:val="Paginanummer"/>
        <w:color w:val="FFFFFF"/>
        <w:szCs w:val="20"/>
      </w:rPr>
      <w:t>pagina</w:t>
    </w:r>
    <w:proofErr w:type="gramEnd"/>
    <w:r>
      <w:rPr>
        <w:rStyle w:val="Paginanummer"/>
        <w:color w:val="FFFFFF"/>
        <w:szCs w:val="20"/>
      </w:rPr>
      <w:t xml:space="preserve"> </w:t>
    </w:r>
    <w:r w:rsidR="00677CEF" w:rsidRPr="00171A83">
      <w:rPr>
        <w:rStyle w:val="Paginanummer"/>
        <w:color w:val="FFFFFF"/>
        <w:szCs w:val="20"/>
      </w:rPr>
      <w:fldChar w:fldCharType="begin"/>
    </w:r>
    <w:r w:rsidRPr="00171A83">
      <w:rPr>
        <w:rStyle w:val="Paginanummer"/>
        <w:color w:val="FFFFFF"/>
        <w:szCs w:val="20"/>
      </w:rPr>
      <w:instrText xml:space="preserve"> PAGE </w:instrText>
    </w:r>
    <w:r w:rsidR="00677CEF" w:rsidRPr="00171A83">
      <w:rPr>
        <w:rStyle w:val="Paginanummer"/>
        <w:color w:val="FFFFFF"/>
        <w:szCs w:val="20"/>
      </w:rPr>
      <w:fldChar w:fldCharType="separate"/>
    </w:r>
    <w:r w:rsidR="000346AA">
      <w:rPr>
        <w:rStyle w:val="Paginanummer"/>
        <w:noProof/>
        <w:color w:val="FFFFFF"/>
        <w:szCs w:val="20"/>
      </w:rPr>
      <w:t>8</w:t>
    </w:r>
    <w:r w:rsidR="00677CEF" w:rsidRPr="00171A83">
      <w:rPr>
        <w:rStyle w:val="Paginanummer"/>
        <w:color w:val="FFFFF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8C13C" w14:textId="77777777" w:rsidR="00431162" w:rsidRDefault="00431162">
      <w:r>
        <w:separator/>
      </w:r>
    </w:p>
  </w:footnote>
  <w:footnote w:type="continuationSeparator" w:id="0">
    <w:p w14:paraId="29075C14" w14:textId="77777777" w:rsidR="00431162" w:rsidRDefault="00431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CA82" w14:textId="77777777" w:rsidR="00C37F24" w:rsidRDefault="00C37F24" w:rsidP="00A577AD">
    <w:pPr>
      <w:jc w:val="center"/>
    </w:pPr>
    <w:r>
      <w:rPr>
        <w:noProof/>
        <w:lang w:eastAsia="nl-NL"/>
      </w:rPr>
      <w:t>Deelnemersinformatie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B8B7" w14:textId="77777777" w:rsidR="00D01EBF" w:rsidRDefault="00FA0CAE" w:rsidP="00A577AD">
    <w:pPr>
      <w:jc w:val="center"/>
      <w:rPr>
        <w:noProof/>
        <w:lang w:eastAsia="nl-NL"/>
      </w:rPr>
    </w:pPr>
    <w:r>
      <w:rPr>
        <w:noProof/>
      </w:rPr>
      <w:drawing>
        <wp:anchor distT="0" distB="0" distL="114300" distR="114300" simplePos="0" relativeHeight="251664384" behindDoc="0" locked="0" layoutInCell="1" allowOverlap="1" wp14:anchorId="19F85C56" wp14:editId="67FB0B68">
          <wp:simplePos x="0" y="0"/>
          <wp:positionH relativeFrom="column">
            <wp:posOffset>5214620</wp:posOffset>
          </wp:positionH>
          <wp:positionV relativeFrom="paragraph">
            <wp:posOffset>-231140</wp:posOffset>
          </wp:positionV>
          <wp:extent cx="1080000" cy="543600"/>
          <wp:effectExtent l="0" t="0" r="0" b="0"/>
          <wp:wrapSquare wrapText="bothSides"/>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0000" cy="543600"/>
                  </a:xfrm>
                  <a:prstGeom prst="rect">
                    <a:avLst/>
                  </a:prstGeom>
                </pic:spPr>
              </pic:pic>
            </a:graphicData>
          </a:graphic>
          <wp14:sizeRelH relativeFrom="margin">
            <wp14:pctWidth>0</wp14:pctWidth>
          </wp14:sizeRelH>
          <wp14:sizeRelV relativeFrom="margin">
            <wp14:pctHeight>0</wp14:pctHeight>
          </wp14:sizeRelV>
        </wp:anchor>
      </w:drawing>
    </w:r>
    <w:r w:rsidR="00163738">
      <w:rPr>
        <w:noProof/>
        <w:lang w:eastAsia="nl-NL"/>
      </w:rPr>
      <w:t>Deelnemersinformatie</w:t>
    </w:r>
  </w:p>
  <w:p w14:paraId="32AC152E" w14:textId="7C934CFF" w:rsidR="00163738" w:rsidRPr="002A29D4" w:rsidRDefault="002A29D4" w:rsidP="00A577AD">
    <w:pPr>
      <w:jc w:val="center"/>
      <w:rPr>
        <w:i/>
      </w:rPr>
    </w:pPr>
    <w:r w:rsidRPr="002A29D4">
      <w:rPr>
        <w:rStyle w:val="Zwaar"/>
        <w:i/>
      </w:rPr>
      <w:t>HIT 20</w:t>
    </w:r>
    <w:r w:rsidR="001800C6">
      <w:rPr>
        <w:rStyle w:val="Zwaar"/>
        <w:i/>
      </w:rPr>
      <w:t>2</w:t>
    </w:r>
    <w:r w:rsidR="000C5D4A" w:rsidRPr="002A29D4">
      <w:rPr>
        <w:i/>
        <w:noProof/>
        <w:lang w:eastAsia="nl-NL"/>
      </w:rPr>
      <w:drawing>
        <wp:anchor distT="0" distB="0" distL="114300" distR="114300" simplePos="0" relativeHeight="251675136" behindDoc="0" locked="0" layoutInCell="1" allowOverlap="1" wp14:anchorId="24F18F84" wp14:editId="621B82A8">
          <wp:simplePos x="0" y="0"/>
          <wp:positionH relativeFrom="insideMargin">
            <wp:posOffset>12694376</wp:posOffset>
          </wp:positionH>
          <wp:positionV relativeFrom="paragraph">
            <wp:posOffset>115842</wp:posOffset>
          </wp:positionV>
          <wp:extent cx="1228634" cy="627017"/>
          <wp:effectExtent l="19050" t="0" r="6518" b="0"/>
          <wp:wrapNone/>
          <wp:docPr id="3" name="Afbeelding 1" descr="HIT_ALP_logo_h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_ALP_logo_h_RGB.JPG"/>
                  <pic:cNvPicPr/>
                </pic:nvPicPr>
                <pic:blipFill>
                  <a:blip r:embed="rId3"/>
                  <a:stretch>
                    <a:fillRect/>
                  </a:stretch>
                </pic:blipFill>
                <pic:spPr>
                  <a:xfrm>
                    <a:off x="0" y="0"/>
                    <a:ext cx="1231732" cy="627017"/>
                  </a:xfrm>
                  <a:prstGeom prst="rect">
                    <a:avLst/>
                  </a:prstGeom>
                </pic:spPr>
              </pic:pic>
            </a:graphicData>
          </a:graphic>
        </wp:anchor>
      </w:drawing>
    </w:r>
    <w:r w:rsidR="000C5D4A" w:rsidRPr="002A29D4">
      <w:rPr>
        <w:i/>
        <w:noProof/>
        <w:lang w:eastAsia="nl-NL"/>
      </w:rPr>
      <w:drawing>
        <wp:anchor distT="0" distB="0" distL="114300" distR="114300" simplePos="0" relativeHeight="251655680" behindDoc="0" locked="0" layoutInCell="1" allowOverlap="1" wp14:anchorId="547060B7" wp14:editId="763B25B8">
          <wp:simplePos x="0" y="0"/>
          <wp:positionH relativeFrom="insideMargin">
            <wp:posOffset>12541976</wp:posOffset>
          </wp:positionH>
          <wp:positionV relativeFrom="paragraph">
            <wp:posOffset>-36558</wp:posOffset>
          </wp:positionV>
          <wp:extent cx="1228634" cy="627017"/>
          <wp:effectExtent l="19050" t="0" r="6518" b="0"/>
          <wp:wrapNone/>
          <wp:docPr id="1" name="Afbeelding 1" descr="HIT_ALP_logo_h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T_ALP_logo_h_RGB.JPG"/>
                  <pic:cNvPicPr/>
                </pic:nvPicPr>
                <pic:blipFill>
                  <a:blip r:embed="rId3"/>
                  <a:stretch>
                    <a:fillRect/>
                  </a:stretch>
                </pic:blipFill>
                <pic:spPr>
                  <a:xfrm>
                    <a:off x="0" y="0"/>
                    <a:ext cx="1231732" cy="627017"/>
                  </a:xfrm>
                  <a:prstGeom prst="rect">
                    <a:avLst/>
                  </a:prstGeom>
                </pic:spPr>
              </pic:pic>
            </a:graphicData>
          </a:graphic>
        </wp:anchor>
      </w:drawing>
    </w:r>
    <w:r w:rsidR="005D1C7C">
      <w:rPr>
        <w:rStyle w:val="Zwaar"/>
        <w:i/>
      </w:rPr>
      <w:t xml:space="preserve">3 </w:t>
    </w:r>
    <w:r w:rsidR="00221ACB">
      <w:rPr>
        <w:rStyle w:val="Zwaar"/>
        <w:i/>
      </w:rPr>
      <w:t>- D</w:t>
    </w:r>
    <w:r w:rsidR="005D1C7C">
      <w:rPr>
        <w:rStyle w:val="Zwaar"/>
        <w:i/>
      </w:rPr>
      <w:t>e beste tijd voor avontuur!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F08D31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4A565BC4"/>
    <w:lvl w:ilvl="0">
      <w:start w:val="1"/>
      <w:numFmt w:val="decimal"/>
      <w:lvlText w:val="%1."/>
      <w:lvlJc w:val="left"/>
      <w:pPr>
        <w:tabs>
          <w:tab w:val="num" w:pos="360"/>
        </w:tabs>
        <w:ind w:left="360" w:hanging="360"/>
      </w:pPr>
      <w:rPr>
        <w:rFonts w:hint="default"/>
      </w:rPr>
    </w:lvl>
  </w:abstractNum>
  <w:abstractNum w:abstractNumId="2" w15:restartNumberingAfterBreak="0">
    <w:nsid w:val="025408BE"/>
    <w:multiLevelType w:val="multilevel"/>
    <w:tmpl w:val="44700DD0"/>
    <w:lvl w:ilvl="0">
      <w:start w:val="1"/>
      <w:numFmt w:val="decimal"/>
      <w:lvlText w:val="%1."/>
      <w:lvlJc w:val="left"/>
      <w:pPr>
        <w:tabs>
          <w:tab w:val="num" w:pos="0"/>
        </w:tabs>
        <w:ind w:left="0" w:hanging="360"/>
      </w:pPr>
      <w:rPr>
        <w:rFonts w:hint="default"/>
      </w:rPr>
    </w:lvl>
    <w:lvl w:ilvl="1">
      <w:start w:val="1"/>
      <w:numFmt w:val="decimal"/>
      <w:suff w:val="space"/>
      <w:lvlText w:val="%1.%2."/>
      <w:lvlJc w:val="left"/>
      <w:pPr>
        <w:ind w:left="170" w:hanging="170"/>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65D5242"/>
    <w:multiLevelType w:val="hybridMultilevel"/>
    <w:tmpl w:val="C54222A2"/>
    <w:lvl w:ilvl="0" w:tplc="FD927E7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FE5846"/>
    <w:multiLevelType w:val="multilevel"/>
    <w:tmpl w:val="D16EEFE4"/>
    <w:lvl w:ilvl="0">
      <w:start w:val="1"/>
      <w:numFmt w:val="decimal"/>
      <w:lvlText w:val="%1.1"/>
      <w:lvlJc w:val="left"/>
      <w:pPr>
        <w:tabs>
          <w:tab w:val="num" w:pos="360"/>
        </w:tabs>
        <w:ind w:left="360" w:hanging="360"/>
      </w:pPr>
      <w:rPr>
        <w:rFonts w:hint="default"/>
        <w:b/>
        <w:bCs/>
        <w:iCs/>
        <w:sz w:val="22"/>
        <w:szCs w:val="2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B1600A0"/>
    <w:multiLevelType w:val="multilevel"/>
    <w:tmpl w:val="F64EBF4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BD406F3"/>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2A153D7"/>
    <w:multiLevelType w:val="multilevel"/>
    <w:tmpl w:val="82F206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72"/>
        </w:tabs>
        <w:ind w:left="367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39E3C7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9541FA"/>
    <w:multiLevelType w:val="hybridMultilevel"/>
    <w:tmpl w:val="42840F14"/>
    <w:lvl w:ilvl="0" w:tplc="FD927E7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C551A62"/>
    <w:multiLevelType w:val="multilevel"/>
    <w:tmpl w:val="0413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1" w15:restartNumberingAfterBreak="0">
    <w:nsid w:val="1F790DDE"/>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DD2655"/>
    <w:multiLevelType w:val="hybridMultilevel"/>
    <w:tmpl w:val="64B03678"/>
    <w:lvl w:ilvl="0" w:tplc="862EFE0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DBE0D4B"/>
    <w:multiLevelType w:val="multilevel"/>
    <w:tmpl w:val="26F61ED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42F03237"/>
    <w:multiLevelType w:val="hybridMultilevel"/>
    <w:tmpl w:val="4B62623A"/>
    <w:lvl w:ilvl="0" w:tplc="862EFE0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3891BB0"/>
    <w:multiLevelType w:val="hybridMultilevel"/>
    <w:tmpl w:val="B1C68998"/>
    <w:lvl w:ilvl="0" w:tplc="E42E6E4C">
      <w:start w:val="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4E7C1F"/>
    <w:multiLevelType w:val="multilevel"/>
    <w:tmpl w:val="CA28DE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8AD5081"/>
    <w:multiLevelType w:val="multilevel"/>
    <w:tmpl w:val="641274A2"/>
    <w:lvl w:ilvl="0">
      <w:start w:val="1"/>
      <w:numFmt w:val="decimal"/>
      <w:lvlText w:val="%1"/>
      <w:lvlJc w:val="left"/>
      <w:pPr>
        <w:tabs>
          <w:tab w:val="num" w:pos="432"/>
        </w:tabs>
        <w:ind w:left="432" w:hanging="432"/>
      </w:pPr>
      <w:rPr>
        <w:rFonts w:hint="default"/>
      </w:rPr>
    </w:lvl>
    <w:lvl w:ilvl="1">
      <w:start w:val="1"/>
      <w:numFmt w:val="decimal"/>
      <w:suff w:val="space"/>
      <w:lvlText w:val=".%2%1"/>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94345B6"/>
    <w:multiLevelType w:val="multilevel"/>
    <w:tmpl w:val="C104451A"/>
    <w:lvl w:ilvl="0">
      <w:start w:val="1"/>
      <w:numFmt w:val="decimal"/>
      <w:lvlText w:val="%1."/>
      <w:lvlJc w:val="left"/>
      <w:pPr>
        <w:tabs>
          <w:tab w:val="num" w:pos="360"/>
        </w:tabs>
        <w:ind w:left="360" w:hanging="360"/>
      </w:pPr>
      <w:rPr>
        <w:rFonts w:ascii="Calibri" w:hAnsi="Calibri"/>
        <w:b/>
        <w:bCs/>
        <w:iCs/>
        <w:sz w:val="22"/>
        <w:szCs w:val="2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4AAE4367"/>
    <w:multiLevelType w:val="multilevel"/>
    <w:tmpl w:val="0413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4EA2606B"/>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2A9680D"/>
    <w:multiLevelType w:val="hybridMultilevel"/>
    <w:tmpl w:val="1D2218DE"/>
    <w:lvl w:ilvl="0" w:tplc="862EFE0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44B1324"/>
    <w:multiLevelType w:val="hybridMultilevel"/>
    <w:tmpl w:val="3A2CFFDA"/>
    <w:lvl w:ilvl="0" w:tplc="FD927E7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75643E"/>
    <w:multiLevelType w:val="multilevel"/>
    <w:tmpl w:val="0CBE43C4"/>
    <w:lvl w:ilvl="0">
      <w:start w:val="1"/>
      <w:numFmt w:val="decimal"/>
      <w:lvlText w:val="%1."/>
      <w:lvlJc w:val="left"/>
      <w:pPr>
        <w:tabs>
          <w:tab w:val="num" w:pos="360"/>
        </w:tabs>
        <w:ind w:left="360" w:hanging="360"/>
      </w:pPr>
      <w:rPr>
        <w:rFonts w:ascii="Calibri" w:hAnsi="Calibri"/>
        <w:b/>
        <w:bCs/>
        <w:iCs/>
        <w:sz w:val="22"/>
        <w:szCs w:val="2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5ADE4845"/>
    <w:multiLevelType w:val="hybridMultilevel"/>
    <w:tmpl w:val="C036631A"/>
    <w:lvl w:ilvl="0" w:tplc="FD927E7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EE66F6A"/>
    <w:multiLevelType w:val="hybridMultilevel"/>
    <w:tmpl w:val="F6804750"/>
    <w:lvl w:ilvl="0" w:tplc="E272B066">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617C1866"/>
    <w:multiLevelType w:val="multilevel"/>
    <w:tmpl w:val="57D639AC"/>
    <w:lvl w:ilvl="0">
      <w:start w:val="1"/>
      <w:numFmt w:val="decimal"/>
      <w:lvlText w:val="%1."/>
      <w:lvlJc w:val="left"/>
      <w:pPr>
        <w:tabs>
          <w:tab w:val="num" w:pos="0"/>
        </w:tabs>
        <w:ind w:left="0" w:hanging="360"/>
      </w:pPr>
      <w:rPr>
        <w:rFonts w:hint="default"/>
      </w:rPr>
    </w:lvl>
    <w:lvl w:ilvl="1">
      <w:start w:val="1"/>
      <w:numFmt w:val="decimal"/>
      <w:suff w:val="space"/>
      <w:lvlText w:val="%1.%2."/>
      <w:lvlJc w:val="left"/>
      <w:pPr>
        <w:ind w:left="170" w:hanging="170"/>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7" w15:restartNumberingAfterBreak="0">
    <w:nsid w:val="62703321"/>
    <w:multiLevelType w:val="hybridMultilevel"/>
    <w:tmpl w:val="54CA223E"/>
    <w:lvl w:ilvl="0" w:tplc="E42E6E4C">
      <w:start w:val="3"/>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B4F122E"/>
    <w:multiLevelType w:val="multilevel"/>
    <w:tmpl w:val="206E70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206225C"/>
    <w:multiLevelType w:val="hybridMultilevel"/>
    <w:tmpl w:val="B034598A"/>
    <w:lvl w:ilvl="0" w:tplc="FD927E7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A002DDB"/>
    <w:multiLevelType w:val="multilevel"/>
    <w:tmpl w:val="BCBC23A6"/>
    <w:lvl w:ilvl="0">
      <w:start w:val="1"/>
      <w:numFmt w:val="decimal"/>
      <w:lvlText w:val="%1.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A0F7140"/>
    <w:multiLevelType w:val="multilevel"/>
    <w:tmpl w:val="441088C2"/>
    <w:lvl w:ilvl="0">
      <w:start w:val="1"/>
      <w:numFmt w:val="decimal"/>
      <w:lvlText w:val="%1.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312871707">
    <w:abstractNumId w:val="8"/>
  </w:num>
  <w:num w:numId="2" w16cid:durableId="1891919088">
    <w:abstractNumId w:val="4"/>
  </w:num>
  <w:num w:numId="3" w16cid:durableId="495070899">
    <w:abstractNumId w:val="18"/>
  </w:num>
  <w:num w:numId="4" w16cid:durableId="1616788635">
    <w:abstractNumId w:val="23"/>
  </w:num>
  <w:num w:numId="5" w16cid:durableId="1132593614">
    <w:abstractNumId w:val="1"/>
  </w:num>
  <w:num w:numId="6" w16cid:durableId="1078091100">
    <w:abstractNumId w:val="2"/>
  </w:num>
  <w:num w:numId="7" w16cid:durableId="1879467583">
    <w:abstractNumId w:val="31"/>
  </w:num>
  <w:num w:numId="8" w16cid:durableId="437527908">
    <w:abstractNumId w:val="0"/>
  </w:num>
  <w:num w:numId="9" w16cid:durableId="308094399">
    <w:abstractNumId w:val="30"/>
  </w:num>
  <w:num w:numId="10" w16cid:durableId="778840153">
    <w:abstractNumId w:val="16"/>
  </w:num>
  <w:num w:numId="11" w16cid:durableId="1563785115">
    <w:abstractNumId w:val="10"/>
  </w:num>
  <w:num w:numId="12" w16cid:durableId="2100441285">
    <w:abstractNumId w:val="13"/>
  </w:num>
  <w:num w:numId="13" w16cid:durableId="91241920">
    <w:abstractNumId w:val="11"/>
  </w:num>
  <w:num w:numId="14" w16cid:durableId="1895964987">
    <w:abstractNumId w:val="12"/>
  </w:num>
  <w:num w:numId="15" w16cid:durableId="505093817">
    <w:abstractNumId w:val="21"/>
  </w:num>
  <w:num w:numId="16" w16cid:durableId="2103379065">
    <w:abstractNumId w:val="25"/>
  </w:num>
  <w:num w:numId="17" w16cid:durableId="701903230">
    <w:abstractNumId w:val="7"/>
  </w:num>
  <w:num w:numId="18" w16cid:durableId="1779790364">
    <w:abstractNumId w:val="17"/>
  </w:num>
  <w:num w:numId="19" w16cid:durableId="1501040987">
    <w:abstractNumId w:val="5"/>
  </w:num>
  <w:num w:numId="20" w16cid:durableId="8649031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23651070">
    <w:abstractNumId w:val="6"/>
  </w:num>
  <w:num w:numId="22" w16cid:durableId="914320854">
    <w:abstractNumId w:val="20"/>
  </w:num>
  <w:num w:numId="23" w16cid:durableId="482896110">
    <w:abstractNumId w:val="28"/>
  </w:num>
  <w:num w:numId="24" w16cid:durableId="1175267009">
    <w:abstractNumId w:val="14"/>
  </w:num>
  <w:num w:numId="25" w16cid:durableId="1186207788">
    <w:abstractNumId w:val="19"/>
  </w:num>
  <w:num w:numId="26" w16cid:durableId="1692412008">
    <w:abstractNumId w:val="26"/>
  </w:num>
  <w:num w:numId="27" w16cid:durableId="2089302499">
    <w:abstractNumId w:val="15"/>
  </w:num>
  <w:num w:numId="28" w16cid:durableId="774179514">
    <w:abstractNumId w:val="27"/>
  </w:num>
  <w:num w:numId="29" w16cid:durableId="1706445463">
    <w:abstractNumId w:val="29"/>
  </w:num>
  <w:num w:numId="30" w16cid:durableId="2116052977">
    <w:abstractNumId w:val="24"/>
  </w:num>
  <w:num w:numId="31" w16cid:durableId="1670476883">
    <w:abstractNumId w:val="22"/>
  </w:num>
  <w:num w:numId="32" w16cid:durableId="1059405096">
    <w:abstractNumId w:val="3"/>
  </w:num>
  <w:num w:numId="33" w16cid:durableId="1062413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0D01" w:allStyles="1" w:customStyles="0" w:latentStyles="0" w:stylesInUse="0" w:headingStyles="0" w:numberingStyles="0" w:tableStyles="0" w:directFormattingOnRuns="1" w:directFormattingOnParagraphs="0" w:directFormattingOnNumbering="1" w:directFormattingOnTables="1" w:clearFormatting="0"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E7E"/>
    <w:rsid w:val="000118D2"/>
    <w:rsid w:val="000207F7"/>
    <w:rsid w:val="0003077D"/>
    <w:rsid w:val="00032FBC"/>
    <w:rsid w:val="000346AA"/>
    <w:rsid w:val="00034BFA"/>
    <w:rsid w:val="00034E33"/>
    <w:rsid w:val="000428C1"/>
    <w:rsid w:val="000528D4"/>
    <w:rsid w:val="00057276"/>
    <w:rsid w:val="00071772"/>
    <w:rsid w:val="00073CA4"/>
    <w:rsid w:val="00090982"/>
    <w:rsid w:val="00093BE3"/>
    <w:rsid w:val="000955BC"/>
    <w:rsid w:val="000B0C7D"/>
    <w:rsid w:val="000B7B9B"/>
    <w:rsid w:val="000C0E71"/>
    <w:rsid w:val="000C0ED2"/>
    <w:rsid w:val="000C16ED"/>
    <w:rsid w:val="000C2E1A"/>
    <w:rsid w:val="000C4B18"/>
    <w:rsid w:val="000C5D4A"/>
    <w:rsid w:val="000E0363"/>
    <w:rsid w:val="000E0FE3"/>
    <w:rsid w:val="000F0168"/>
    <w:rsid w:val="000F5029"/>
    <w:rsid w:val="00105EBD"/>
    <w:rsid w:val="0011469A"/>
    <w:rsid w:val="0013770F"/>
    <w:rsid w:val="00152A59"/>
    <w:rsid w:val="00163738"/>
    <w:rsid w:val="00171A83"/>
    <w:rsid w:val="00172D97"/>
    <w:rsid w:val="00174AA2"/>
    <w:rsid w:val="001800C6"/>
    <w:rsid w:val="00183A1F"/>
    <w:rsid w:val="001872C4"/>
    <w:rsid w:val="00187973"/>
    <w:rsid w:val="0019472D"/>
    <w:rsid w:val="00196082"/>
    <w:rsid w:val="00197048"/>
    <w:rsid w:val="001A1B33"/>
    <w:rsid w:val="001B214D"/>
    <w:rsid w:val="001C48FE"/>
    <w:rsid w:val="001C5F4E"/>
    <w:rsid w:val="001C6F20"/>
    <w:rsid w:val="001D05E1"/>
    <w:rsid w:val="001D37F1"/>
    <w:rsid w:val="001E605B"/>
    <w:rsid w:val="001F4F8B"/>
    <w:rsid w:val="002009C5"/>
    <w:rsid w:val="00201A10"/>
    <w:rsid w:val="002148CA"/>
    <w:rsid w:val="00217024"/>
    <w:rsid w:val="00221ACB"/>
    <w:rsid w:val="00221D4F"/>
    <w:rsid w:val="002237BC"/>
    <w:rsid w:val="00241CB7"/>
    <w:rsid w:val="0025221F"/>
    <w:rsid w:val="0029310E"/>
    <w:rsid w:val="002A1516"/>
    <w:rsid w:val="002A29D4"/>
    <w:rsid w:val="002A325E"/>
    <w:rsid w:val="002C61B1"/>
    <w:rsid w:val="002C674B"/>
    <w:rsid w:val="003029C4"/>
    <w:rsid w:val="00317589"/>
    <w:rsid w:val="00337687"/>
    <w:rsid w:val="00346D60"/>
    <w:rsid w:val="00350503"/>
    <w:rsid w:val="00382587"/>
    <w:rsid w:val="00397377"/>
    <w:rsid w:val="00397405"/>
    <w:rsid w:val="003A324A"/>
    <w:rsid w:val="003B03B7"/>
    <w:rsid w:val="003B1C68"/>
    <w:rsid w:val="003C0E70"/>
    <w:rsid w:val="003C2722"/>
    <w:rsid w:val="003D04FF"/>
    <w:rsid w:val="003E0169"/>
    <w:rsid w:val="003E07A3"/>
    <w:rsid w:val="00403AD1"/>
    <w:rsid w:val="00423CB3"/>
    <w:rsid w:val="00431162"/>
    <w:rsid w:val="004356A9"/>
    <w:rsid w:val="00435863"/>
    <w:rsid w:val="00436F48"/>
    <w:rsid w:val="00437541"/>
    <w:rsid w:val="00447632"/>
    <w:rsid w:val="00451264"/>
    <w:rsid w:val="00452B83"/>
    <w:rsid w:val="004578F5"/>
    <w:rsid w:val="00462C0D"/>
    <w:rsid w:val="0046706A"/>
    <w:rsid w:val="00492EE1"/>
    <w:rsid w:val="00494D3F"/>
    <w:rsid w:val="004B03D6"/>
    <w:rsid w:val="004B5B44"/>
    <w:rsid w:val="004C48D9"/>
    <w:rsid w:val="004D1225"/>
    <w:rsid w:val="004E432A"/>
    <w:rsid w:val="004F4A6A"/>
    <w:rsid w:val="004F4CDB"/>
    <w:rsid w:val="005050B7"/>
    <w:rsid w:val="0051047A"/>
    <w:rsid w:val="005121FC"/>
    <w:rsid w:val="0051793C"/>
    <w:rsid w:val="00524DDC"/>
    <w:rsid w:val="00533B95"/>
    <w:rsid w:val="0054350A"/>
    <w:rsid w:val="00545A0B"/>
    <w:rsid w:val="005518D3"/>
    <w:rsid w:val="00560599"/>
    <w:rsid w:val="0057160D"/>
    <w:rsid w:val="00573D38"/>
    <w:rsid w:val="0057529C"/>
    <w:rsid w:val="005809FF"/>
    <w:rsid w:val="005836FF"/>
    <w:rsid w:val="00591910"/>
    <w:rsid w:val="00592DFF"/>
    <w:rsid w:val="005951BB"/>
    <w:rsid w:val="005A1267"/>
    <w:rsid w:val="005A382F"/>
    <w:rsid w:val="005B6A05"/>
    <w:rsid w:val="005B6E1C"/>
    <w:rsid w:val="005B73A6"/>
    <w:rsid w:val="005C4FEE"/>
    <w:rsid w:val="005C7D85"/>
    <w:rsid w:val="005D1C7C"/>
    <w:rsid w:val="005E441F"/>
    <w:rsid w:val="005F0746"/>
    <w:rsid w:val="006056FD"/>
    <w:rsid w:val="006210DD"/>
    <w:rsid w:val="00623AF2"/>
    <w:rsid w:val="0062422F"/>
    <w:rsid w:val="00634520"/>
    <w:rsid w:val="00645FDA"/>
    <w:rsid w:val="00653D38"/>
    <w:rsid w:val="00653D6F"/>
    <w:rsid w:val="00670194"/>
    <w:rsid w:val="00677CEF"/>
    <w:rsid w:val="00685566"/>
    <w:rsid w:val="00687D92"/>
    <w:rsid w:val="006B1C14"/>
    <w:rsid w:val="006B4988"/>
    <w:rsid w:val="006D0FA3"/>
    <w:rsid w:val="006D1B15"/>
    <w:rsid w:val="006E10A5"/>
    <w:rsid w:val="006F221F"/>
    <w:rsid w:val="006F553C"/>
    <w:rsid w:val="006F580D"/>
    <w:rsid w:val="0071072A"/>
    <w:rsid w:val="0072641B"/>
    <w:rsid w:val="007376E5"/>
    <w:rsid w:val="00756E46"/>
    <w:rsid w:val="00783801"/>
    <w:rsid w:val="007942CE"/>
    <w:rsid w:val="007A0559"/>
    <w:rsid w:val="007B374E"/>
    <w:rsid w:val="007C77C0"/>
    <w:rsid w:val="007D148E"/>
    <w:rsid w:val="007E0A97"/>
    <w:rsid w:val="007E3BAA"/>
    <w:rsid w:val="007E4088"/>
    <w:rsid w:val="007F0563"/>
    <w:rsid w:val="00810387"/>
    <w:rsid w:val="008104FD"/>
    <w:rsid w:val="008174B3"/>
    <w:rsid w:val="008276F5"/>
    <w:rsid w:val="0083026B"/>
    <w:rsid w:val="00834683"/>
    <w:rsid w:val="00850662"/>
    <w:rsid w:val="008668A3"/>
    <w:rsid w:val="00876705"/>
    <w:rsid w:val="0088207B"/>
    <w:rsid w:val="00895DB5"/>
    <w:rsid w:val="008A6BBA"/>
    <w:rsid w:val="008B0FD5"/>
    <w:rsid w:val="008B12F6"/>
    <w:rsid w:val="008B7773"/>
    <w:rsid w:val="008C113B"/>
    <w:rsid w:val="00913812"/>
    <w:rsid w:val="009265AB"/>
    <w:rsid w:val="00943F72"/>
    <w:rsid w:val="00946C31"/>
    <w:rsid w:val="00947B93"/>
    <w:rsid w:val="0095474D"/>
    <w:rsid w:val="00956ECD"/>
    <w:rsid w:val="00966FAC"/>
    <w:rsid w:val="009928C3"/>
    <w:rsid w:val="009A692D"/>
    <w:rsid w:val="009B45AE"/>
    <w:rsid w:val="009B6D3A"/>
    <w:rsid w:val="009B7F2E"/>
    <w:rsid w:val="009C3014"/>
    <w:rsid w:val="009C4A82"/>
    <w:rsid w:val="009C6A92"/>
    <w:rsid w:val="009D4933"/>
    <w:rsid w:val="009E1AD4"/>
    <w:rsid w:val="009E342D"/>
    <w:rsid w:val="009E4F28"/>
    <w:rsid w:val="009F0A83"/>
    <w:rsid w:val="00A03391"/>
    <w:rsid w:val="00A07C40"/>
    <w:rsid w:val="00A1121E"/>
    <w:rsid w:val="00A11588"/>
    <w:rsid w:val="00A17472"/>
    <w:rsid w:val="00A304F6"/>
    <w:rsid w:val="00A3225B"/>
    <w:rsid w:val="00A3575D"/>
    <w:rsid w:val="00A41B45"/>
    <w:rsid w:val="00A45911"/>
    <w:rsid w:val="00A55D52"/>
    <w:rsid w:val="00A564E7"/>
    <w:rsid w:val="00A577AD"/>
    <w:rsid w:val="00A57F6E"/>
    <w:rsid w:val="00A65B39"/>
    <w:rsid w:val="00A67DF9"/>
    <w:rsid w:val="00A70FA0"/>
    <w:rsid w:val="00A94C5D"/>
    <w:rsid w:val="00A9766B"/>
    <w:rsid w:val="00A97D1D"/>
    <w:rsid w:val="00AA01E6"/>
    <w:rsid w:val="00AA20A7"/>
    <w:rsid w:val="00AA45A4"/>
    <w:rsid w:val="00AA5459"/>
    <w:rsid w:val="00AA7EBD"/>
    <w:rsid w:val="00AC304C"/>
    <w:rsid w:val="00AC488A"/>
    <w:rsid w:val="00AD43BF"/>
    <w:rsid w:val="00AD590C"/>
    <w:rsid w:val="00AE3D09"/>
    <w:rsid w:val="00AF3AEB"/>
    <w:rsid w:val="00AF422B"/>
    <w:rsid w:val="00B02699"/>
    <w:rsid w:val="00B12DDD"/>
    <w:rsid w:val="00B15036"/>
    <w:rsid w:val="00B214BB"/>
    <w:rsid w:val="00B310A1"/>
    <w:rsid w:val="00B32C43"/>
    <w:rsid w:val="00B36D74"/>
    <w:rsid w:val="00B37BFD"/>
    <w:rsid w:val="00B44AE8"/>
    <w:rsid w:val="00B46457"/>
    <w:rsid w:val="00B60655"/>
    <w:rsid w:val="00B62EC9"/>
    <w:rsid w:val="00B633EE"/>
    <w:rsid w:val="00B65BC0"/>
    <w:rsid w:val="00B67086"/>
    <w:rsid w:val="00B76F86"/>
    <w:rsid w:val="00B8776F"/>
    <w:rsid w:val="00B92FD2"/>
    <w:rsid w:val="00B939F4"/>
    <w:rsid w:val="00B96F46"/>
    <w:rsid w:val="00B9781C"/>
    <w:rsid w:val="00BB051E"/>
    <w:rsid w:val="00BB3FFC"/>
    <w:rsid w:val="00BC3E0A"/>
    <w:rsid w:val="00BD104F"/>
    <w:rsid w:val="00BE66A5"/>
    <w:rsid w:val="00BF3EF7"/>
    <w:rsid w:val="00BF6508"/>
    <w:rsid w:val="00C006C9"/>
    <w:rsid w:val="00C03C8D"/>
    <w:rsid w:val="00C04CEF"/>
    <w:rsid w:val="00C12FC0"/>
    <w:rsid w:val="00C13151"/>
    <w:rsid w:val="00C2470F"/>
    <w:rsid w:val="00C26766"/>
    <w:rsid w:val="00C3679A"/>
    <w:rsid w:val="00C370E8"/>
    <w:rsid w:val="00C37F24"/>
    <w:rsid w:val="00C44663"/>
    <w:rsid w:val="00C51042"/>
    <w:rsid w:val="00C5326D"/>
    <w:rsid w:val="00C57897"/>
    <w:rsid w:val="00C72AB3"/>
    <w:rsid w:val="00C74E0C"/>
    <w:rsid w:val="00C8676E"/>
    <w:rsid w:val="00C90E40"/>
    <w:rsid w:val="00C937AD"/>
    <w:rsid w:val="00C94BA0"/>
    <w:rsid w:val="00CA1BDF"/>
    <w:rsid w:val="00CA6C8D"/>
    <w:rsid w:val="00CA762E"/>
    <w:rsid w:val="00CB3333"/>
    <w:rsid w:val="00CB537F"/>
    <w:rsid w:val="00CC0BC3"/>
    <w:rsid w:val="00CF2BEB"/>
    <w:rsid w:val="00D01EBF"/>
    <w:rsid w:val="00D02BB3"/>
    <w:rsid w:val="00D251C7"/>
    <w:rsid w:val="00D25F49"/>
    <w:rsid w:val="00D306B7"/>
    <w:rsid w:val="00D4143F"/>
    <w:rsid w:val="00D43C02"/>
    <w:rsid w:val="00D45BB3"/>
    <w:rsid w:val="00D514F6"/>
    <w:rsid w:val="00D542CC"/>
    <w:rsid w:val="00D66631"/>
    <w:rsid w:val="00D667C8"/>
    <w:rsid w:val="00D72091"/>
    <w:rsid w:val="00D82453"/>
    <w:rsid w:val="00D83207"/>
    <w:rsid w:val="00D90D89"/>
    <w:rsid w:val="00D94ADB"/>
    <w:rsid w:val="00DB28DA"/>
    <w:rsid w:val="00DC653A"/>
    <w:rsid w:val="00DD017A"/>
    <w:rsid w:val="00DD462F"/>
    <w:rsid w:val="00DD54B7"/>
    <w:rsid w:val="00E0039D"/>
    <w:rsid w:val="00E42E70"/>
    <w:rsid w:val="00E56E78"/>
    <w:rsid w:val="00E82D8F"/>
    <w:rsid w:val="00EB3FB2"/>
    <w:rsid w:val="00ED50B6"/>
    <w:rsid w:val="00EE3099"/>
    <w:rsid w:val="00EF0C4C"/>
    <w:rsid w:val="00F037B5"/>
    <w:rsid w:val="00F04423"/>
    <w:rsid w:val="00F072B2"/>
    <w:rsid w:val="00F10DD3"/>
    <w:rsid w:val="00F159A5"/>
    <w:rsid w:val="00F23586"/>
    <w:rsid w:val="00F24807"/>
    <w:rsid w:val="00F25DB5"/>
    <w:rsid w:val="00F27DF4"/>
    <w:rsid w:val="00F34ECD"/>
    <w:rsid w:val="00F4094B"/>
    <w:rsid w:val="00F61950"/>
    <w:rsid w:val="00F61962"/>
    <w:rsid w:val="00F9739F"/>
    <w:rsid w:val="00FA0CAE"/>
    <w:rsid w:val="00FA3138"/>
    <w:rsid w:val="00FA470D"/>
    <w:rsid w:val="00FA7E7E"/>
    <w:rsid w:val="00FB4079"/>
    <w:rsid w:val="00FB7B29"/>
    <w:rsid w:val="00FC7809"/>
    <w:rsid w:val="00FD4238"/>
    <w:rsid w:val="00FE1D4F"/>
    <w:rsid w:val="00FE275B"/>
    <w:rsid w:val="00FE5C05"/>
    <w:rsid w:val="00FF0BE9"/>
    <w:rsid w:val="00FF44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04638"/>
  <w15:docId w15:val="{4D80D1F1-B532-4EE5-93DB-964AE330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rsid w:val="008C113B"/>
    <w:pPr>
      <w:spacing w:line="276" w:lineRule="auto"/>
    </w:pPr>
    <w:rPr>
      <w:rFonts w:ascii="Arial" w:eastAsia="Calibri" w:hAnsi="Arial"/>
      <w:szCs w:val="22"/>
      <w:lang w:eastAsia="en-US"/>
    </w:rPr>
  </w:style>
  <w:style w:type="paragraph" w:styleId="Kop1">
    <w:name w:val="heading 1"/>
    <w:basedOn w:val="Kop2"/>
    <w:next w:val="Standaard"/>
    <w:qFormat/>
    <w:rsid w:val="0051047A"/>
    <w:pPr>
      <w:outlineLvl w:val="0"/>
    </w:pPr>
    <w:rPr>
      <w:rFonts w:ascii="Impact" w:hAnsi="Impact"/>
      <w:b w:val="0"/>
      <w:sz w:val="32"/>
    </w:rPr>
  </w:style>
  <w:style w:type="paragraph" w:styleId="Kop2">
    <w:name w:val="heading 2"/>
    <w:basedOn w:val="Standaard"/>
    <w:next w:val="Standaard"/>
    <w:qFormat/>
    <w:rsid w:val="00A97D1D"/>
    <w:pPr>
      <w:keepNext/>
      <w:spacing w:before="240" w:after="60"/>
      <w:ind w:left="576" w:hanging="576"/>
      <w:jc w:val="both"/>
      <w:outlineLvl w:val="1"/>
    </w:pPr>
    <w:rPr>
      <w:b/>
      <w:bCs/>
      <w:iCs/>
      <w:sz w:val="24"/>
      <w:szCs w:val="28"/>
    </w:rPr>
  </w:style>
  <w:style w:type="paragraph" w:styleId="Kop3">
    <w:name w:val="heading 3"/>
    <w:basedOn w:val="Kop2"/>
    <w:next w:val="Standaard"/>
    <w:qFormat/>
    <w:rsid w:val="0051047A"/>
    <w:pPr>
      <w:outlineLvl w:val="2"/>
    </w:pPr>
    <w:rPr>
      <w:i/>
      <w:sz w:val="20"/>
    </w:rPr>
  </w:style>
  <w:style w:type="paragraph" w:styleId="Kop4">
    <w:name w:val="heading 4"/>
    <w:basedOn w:val="Standaard"/>
    <w:next w:val="Standaard"/>
    <w:rsid w:val="00B02699"/>
    <w:pPr>
      <w:numPr>
        <w:ilvl w:val="3"/>
        <w:numId w:val="25"/>
      </w:numPr>
      <w:outlineLvl w:val="3"/>
    </w:pPr>
  </w:style>
  <w:style w:type="paragraph" w:styleId="Kop5">
    <w:name w:val="heading 5"/>
    <w:basedOn w:val="Kop4"/>
    <w:next w:val="Standaard"/>
    <w:rsid w:val="00B02699"/>
    <w:pPr>
      <w:numPr>
        <w:ilvl w:val="4"/>
      </w:numPr>
      <w:outlineLvl w:val="4"/>
    </w:pPr>
  </w:style>
  <w:style w:type="paragraph" w:styleId="Kop6">
    <w:name w:val="heading 6"/>
    <w:basedOn w:val="Kop5"/>
    <w:next w:val="Standaard"/>
    <w:rsid w:val="00B02699"/>
    <w:pPr>
      <w:numPr>
        <w:ilvl w:val="5"/>
      </w:numPr>
      <w:outlineLvl w:val="5"/>
    </w:pPr>
  </w:style>
  <w:style w:type="paragraph" w:styleId="Kop7">
    <w:name w:val="heading 7"/>
    <w:basedOn w:val="Standaard"/>
    <w:next w:val="Standaard"/>
    <w:rsid w:val="00B02699"/>
    <w:pPr>
      <w:numPr>
        <w:ilvl w:val="6"/>
        <w:numId w:val="25"/>
      </w:numPr>
      <w:spacing w:before="240" w:after="60"/>
      <w:outlineLvl w:val="6"/>
    </w:pPr>
    <w:rPr>
      <w:rFonts w:ascii="Times New Roman" w:hAnsi="Times New Roman"/>
      <w:sz w:val="24"/>
      <w:szCs w:val="24"/>
    </w:rPr>
  </w:style>
  <w:style w:type="paragraph" w:styleId="Kop8">
    <w:name w:val="heading 8"/>
    <w:basedOn w:val="Kop6"/>
    <w:next w:val="Standaard"/>
    <w:rsid w:val="00B02699"/>
    <w:pPr>
      <w:numPr>
        <w:ilvl w:val="7"/>
      </w:numPr>
      <w:outlineLvl w:val="7"/>
    </w:pPr>
  </w:style>
  <w:style w:type="paragraph" w:styleId="Kop9">
    <w:name w:val="heading 9"/>
    <w:basedOn w:val="Kop8"/>
    <w:next w:val="Standaard"/>
    <w:rsid w:val="00B02699"/>
    <w:pPr>
      <w:numPr>
        <w:ilvl w:val="8"/>
      </w:num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57160D"/>
    <w:pPr>
      <w:tabs>
        <w:tab w:val="center" w:pos="4536"/>
        <w:tab w:val="right" w:pos="9072"/>
      </w:tabs>
    </w:pPr>
  </w:style>
  <w:style w:type="paragraph" w:styleId="Voettekst">
    <w:name w:val="footer"/>
    <w:basedOn w:val="Standaard"/>
    <w:rsid w:val="00DD54B7"/>
    <w:pPr>
      <w:tabs>
        <w:tab w:val="center" w:pos="4536"/>
        <w:tab w:val="right" w:pos="9072"/>
      </w:tabs>
    </w:pPr>
  </w:style>
  <w:style w:type="character" w:styleId="Paginanummer">
    <w:name w:val="page number"/>
    <w:semiHidden/>
    <w:rsid w:val="00171A83"/>
    <w:rPr>
      <w:rFonts w:ascii="Arial" w:hAnsi="Arial"/>
      <w:sz w:val="20"/>
    </w:rPr>
  </w:style>
  <w:style w:type="paragraph" w:customStyle="1" w:styleId="Titel-1">
    <w:name w:val="Titel - 1"/>
    <w:basedOn w:val="Standaard"/>
    <w:link w:val="Titel-1CharChar"/>
    <w:rsid w:val="0057160D"/>
    <w:pPr>
      <w:spacing w:line="360" w:lineRule="auto"/>
    </w:pPr>
    <w:rPr>
      <w:rFonts w:ascii="Impact" w:hAnsi="Impact"/>
      <w:b/>
      <w:color w:val="FFFFFF"/>
      <w:sz w:val="32"/>
    </w:rPr>
  </w:style>
  <w:style w:type="character" w:customStyle="1" w:styleId="Titel-1CharChar">
    <w:name w:val="Titel - 1 Char Char"/>
    <w:link w:val="Titel-1"/>
    <w:rsid w:val="0057160D"/>
    <w:rPr>
      <w:rFonts w:ascii="Impact" w:eastAsia="Calibri" w:hAnsi="Impact"/>
      <w:b/>
      <w:color w:val="FFFFFF"/>
      <w:sz w:val="32"/>
      <w:szCs w:val="22"/>
      <w:lang w:val="nl-NL" w:eastAsia="en-US" w:bidi="ar-SA"/>
    </w:rPr>
  </w:style>
  <w:style w:type="paragraph" w:customStyle="1" w:styleId="Ondertitel1">
    <w:name w:val="Ondertitel1"/>
    <w:basedOn w:val="Standaard"/>
    <w:link w:val="OndertitelChar"/>
    <w:rsid w:val="00171A83"/>
    <w:rPr>
      <w:i/>
      <w:color w:val="FFFFFF"/>
      <w:sz w:val="28"/>
    </w:rPr>
  </w:style>
  <w:style w:type="character" w:customStyle="1" w:styleId="OndertitelChar">
    <w:name w:val="Ondertitel Char"/>
    <w:link w:val="Ondertitel1"/>
    <w:rsid w:val="00171A83"/>
    <w:rPr>
      <w:rFonts w:ascii="Arial" w:eastAsia="Calibri" w:hAnsi="Arial"/>
      <w:i/>
      <w:color w:val="FFFFFF"/>
      <w:sz w:val="28"/>
      <w:szCs w:val="22"/>
      <w:lang w:val="nl-NL" w:eastAsia="en-US" w:bidi="ar-SA"/>
    </w:rPr>
  </w:style>
  <w:style w:type="paragraph" w:styleId="Inhopg1">
    <w:name w:val="toc 1"/>
    <w:basedOn w:val="Standaard"/>
    <w:next w:val="Standaard"/>
    <w:autoRedefine/>
    <w:uiPriority w:val="39"/>
    <w:rsid w:val="008C113B"/>
  </w:style>
  <w:style w:type="paragraph" w:styleId="Inhopg2">
    <w:name w:val="toc 2"/>
    <w:basedOn w:val="Standaard"/>
    <w:next w:val="Standaard"/>
    <w:autoRedefine/>
    <w:uiPriority w:val="39"/>
    <w:rsid w:val="008C113B"/>
    <w:pPr>
      <w:ind w:left="200"/>
    </w:pPr>
  </w:style>
  <w:style w:type="character" w:styleId="Hyperlink">
    <w:name w:val="Hyperlink"/>
    <w:uiPriority w:val="99"/>
    <w:rsid w:val="008C113B"/>
    <w:rPr>
      <w:color w:val="0000FF"/>
      <w:u w:val="single"/>
    </w:rPr>
  </w:style>
  <w:style w:type="paragraph" w:styleId="Inhopg3">
    <w:name w:val="toc 3"/>
    <w:basedOn w:val="Standaard"/>
    <w:next w:val="Standaard"/>
    <w:autoRedefine/>
    <w:uiPriority w:val="39"/>
    <w:rsid w:val="00FA7E7E"/>
    <w:pPr>
      <w:ind w:left="400"/>
    </w:pPr>
  </w:style>
  <w:style w:type="paragraph" w:styleId="Lijstalinea">
    <w:name w:val="List Paragraph"/>
    <w:basedOn w:val="Standaard"/>
    <w:uiPriority w:val="34"/>
    <w:rsid w:val="00D72091"/>
    <w:pPr>
      <w:ind w:left="720"/>
      <w:contextualSpacing/>
    </w:pPr>
  </w:style>
  <w:style w:type="paragraph" w:styleId="Documentstructuur">
    <w:name w:val="Document Map"/>
    <w:basedOn w:val="Standaard"/>
    <w:link w:val="DocumentstructuurChar"/>
    <w:rsid w:val="00A577AD"/>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rsid w:val="00A577AD"/>
    <w:rPr>
      <w:rFonts w:ascii="Tahoma" w:eastAsia="Calibri" w:hAnsi="Tahoma" w:cs="Tahoma"/>
      <w:sz w:val="16"/>
      <w:szCs w:val="16"/>
      <w:lang w:eastAsia="en-US"/>
    </w:rPr>
  </w:style>
  <w:style w:type="paragraph" w:styleId="Ballontekst">
    <w:name w:val="Balloon Text"/>
    <w:basedOn w:val="Standaard"/>
    <w:link w:val="BallontekstChar"/>
    <w:rsid w:val="00163738"/>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163738"/>
    <w:rPr>
      <w:rFonts w:ascii="Tahoma" w:eastAsia="Calibri" w:hAnsi="Tahoma" w:cs="Tahoma"/>
      <w:sz w:val="16"/>
      <w:szCs w:val="16"/>
      <w:lang w:eastAsia="en-US"/>
    </w:rPr>
  </w:style>
  <w:style w:type="character" w:styleId="Zwaar">
    <w:name w:val="Strong"/>
    <w:basedOn w:val="Standaardalinea-lettertype"/>
    <w:uiPriority w:val="22"/>
    <w:qFormat/>
    <w:rsid w:val="002A29D4"/>
    <w:rPr>
      <w:b/>
      <w:bCs/>
    </w:rPr>
  </w:style>
  <w:style w:type="paragraph" w:customStyle="1" w:styleId="tandaardtekst">
    <w:name w:val="tandaard tekst"/>
    <w:basedOn w:val="Standaard"/>
    <w:link w:val="tandaardtekstChar"/>
    <w:qFormat/>
    <w:rsid w:val="002A29D4"/>
    <w:pPr>
      <w:spacing w:line="23" w:lineRule="atLeast"/>
      <w:jc w:val="both"/>
    </w:pPr>
  </w:style>
  <w:style w:type="table" w:styleId="Tabelraster">
    <w:name w:val="Table Grid"/>
    <w:basedOn w:val="Standaardtabel"/>
    <w:rsid w:val="00C0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daardtekstChar">
    <w:name w:val="tandaard tekst Char"/>
    <w:basedOn w:val="Standaardalinea-lettertype"/>
    <w:link w:val="tandaardtekst"/>
    <w:rsid w:val="002A29D4"/>
    <w:rPr>
      <w:rFonts w:ascii="Arial" w:eastAsia="Calibri" w:hAnsi="Arial"/>
      <w:szCs w:val="22"/>
      <w:lang w:eastAsia="en-US"/>
    </w:rPr>
  </w:style>
  <w:style w:type="character" w:customStyle="1" w:styleId="xelementtoproof">
    <w:name w:val="x_elementtoproof"/>
    <w:basedOn w:val="Standaardalinea-lettertype"/>
    <w:rsid w:val="00221ACB"/>
  </w:style>
  <w:style w:type="character" w:customStyle="1" w:styleId="xfluidplugincopy">
    <w:name w:val="x_fluidplugincopy"/>
    <w:basedOn w:val="Standaardalinea-lettertype"/>
    <w:rsid w:val="00221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584">
      <w:bodyDiv w:val="1"/>
      <w:marLeft w:val="0"/>
      <w:marRight w:val="0"/>
      <w:marTop w:val="0"/>
      <w:marBottom w:val="0"/>
      <w:divBdr>
        <w:top w:val="none" w:sz="0" w:space="0" w:color="auto"/>
        <w:left w:val="none" w:sz="0" w:space="0" w:color="auto"/>
        <w:bottom w:val="none" w:sz="0" w:space="0" w:color="auto"/>
        <w:right w:val="none" w:sz="0" w:space="0" w:color="auto"/>
      </w:divBdr>
    </w:div>
    <w:div w:id="186142166">
      <w:bodyDiv w:val="1"/>
      <w:marLeft w:val="0"/>
      <w:marRight w:val="0"/>
      <w:marTop w:val="0"/>
      <w:marBottom w:val="0"/>
      <w:divBdr>
        <w:top w:val="none" w:sz="0" w:space="0" w:color="auto"/>
        <w:left w:val="none" w:sz="0" w:space="0" w:color="auto"/>
        <w:bottom w:val="none" w:sz="0" w:space="0" w:color="auto"/>
        <w:right w:val="none" w:sz="0" w:space="0" w:color="auto"/>
      </w:divBdr>
      <w:divsChild>
        <w:div w:id="61803557">
          <w:marLeft w:val="0"/>
          <w:marRight w:val="0"/>
          <w:marTop w:val="0"/>
          <w:marBottom w:val="0"/>
          <w:divBdr>
            <w:top w:val="none" w:sz="0" w:space="0" w:color="auto"/>
            <w:left w:val="none" w:sz="0" w:space="0" w:color="auto"/>
            <w:bottom w:val="none" w:sz="0" w:space="0" w:color="auto"/>
            <w:right w:val="none" w:sz="0" w:space="0" w:color="auto"/>
          </w:divBdr>
        </w:div>
        <w:div w:id="2140343237">
          <w:marLeft w:val="0"/>
          <w:marRight w:val="0"/>
          <w:marTop w:val="0"/>
          <w:marBottom w:val="0"/>
          <w:divBdr>
            <w:top w:val="none" w:sz="0" w:space="0" w:color="auto"/>
            <w:left w:val="none" w:sz="0" w:space="0" w:color="auto"/>
            <w:bottom w:val="none" w:sz="0" w:space="0" w:color="auto"/>
            <w:right w:val="none" w:sz="0" w:space="0" w:color="auto"/>
          </w:divBdr>
        </w:div>
        <w:div w:id="1399597493">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
            <w:div w:id="1883636033">
              <w:marLeft w:val="0"/>
              <w:marRight w:val="0"/>
              <w:marTop w:val="0"/>
              <w:marBottom w:val="0"/>
              <w:divBdr>
                <w:top w:val="none" w:sz="0" w:space="0" w:color="auto"/>
                <w:left w:val="none" w:sz="0" w:space="0" w:color="auto"/>
                <w:bottom w:val="none" w:sz="0" w:space="0" w:color="auto"/>
                <w:right w:val="none" w:sz="0" w:space="0" w:color="auto"/>
              </w:divBdr>
            </w:div>
            <w:div w:id="645663185">
              <w:marLeft w:val="0"/>
              <w:marRight w:val="0"/>
              <w:marTop w:val="0"/>
              <w:marBottom w:val="0"/>
              <w:divBdr>
                <w:top w:val="none" w:sz="0" w:space="0" w:color="auto"/>
                <w:left w:val="none" w:sz="0" w:space="0" w:color="auto"/>
                <w:bottom w:val="none" w:sz="0" w:space="0" w:color="auto"/>
                <w:right w:val="none" w:sz="0" w:space="0" w:color="auto"/>
              </w:divBdr>
            </w:div>
            <w:div w:id="711928565">
              <w:marLeft w:val="0"/>
              <w:marRight w:val="0"/>
              <w:marTop w:val="0"/>
              <w:marBottom w:val="0"/>
              <w:divBdr>
                <w:top w:val="none" w:sz="0" w:space="0" w:color="auto"/>
                <w:left w:val="none" w:sz="0" w:space="0" w:color="auto"/>
                <w:bottom w:val="none" w:sz="0" w:space="0" w:color="auto"/>
                <w:right w:val="none" w:sz="0" w:space="0" w:color="auto"/>
              </w:divBdr>
            </w:div>
            <w:div w:id="4082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5470">
      <w:bodyDiv w:val="1"/>
      <w:marLeft w:val="0"/>
      <w:marRight w:val="0"/>
      <w:marTop w:val="0"/>
      <w:marBottom w:val="0"/>
      <w:divBdr>
        <w:top w:val="none" w:sz="0" w:space="0" w:color="auto"/>
        <w:left w:val="none" w:sz="0" w:space="0" w:color="auto"/>
        <w:bottom w:val="none" w:sz="0" w:space="0" w:color="auto"/>
        <w:right w:val="none" w:sz="0" w:space="0" w:color="auto"/>
      </w:divBdr>
      <w:divsChild>
        <w:div w:id="1235311645">
          <w:marLeft w:val="0"/>
          <w:marRight w:val="0"/>
          <w:marTop w:val="0"/>
          <w:marBottom w:val="0"/>
          <w:divBdr>
            <w:top w:val="none" w:sz="0" w:space="0" w:color="auto"/>
            <w:left w:val="none" w:sz="0" w:space="0" w:color="auto"/>
            <w:bottom w:val="none" w:sz="0" w:space="0" w:color="auto"/>
            <w:right w:val="none" w:sz="0" w:space="0" w:color="auto"/>
          </w:divBdr>
        </w:div>
        <w:div w:id="1530678912">
          <w:marLeft w:val="0"/>
          <w:marRight w:val="0"/>
          <w:marTop w:val="0"/>
          <w:marBottom w:val="0"/>
          <w:divBdr>
            <w:top w:val="none" w:sz="0" w:space="0" w:color="auto"/>
            <w:left w:val="none" w:sz="0" w:space="0" w:color="auto"/>
            <w:bottom w:val="none" w:sz="0" w:space="0" w:color="auto"/>
            <w:right w:val="none" w:sz="0" w:space="0" w:color="auto"/>
          </w:divBdr>
        </w:div>
        <w:div w:id="695085527">
          <w:marLeft w:val="0"/>
          <w:marRight w:val="0"/>
          <w:marTop w:val="0"/>
          <w:marBottom w:val="0"/>
          <w:divBdr>
            <w:top w:val="none" w:sz="0" w:space="0" w:color="auto"/>
            <w:left w:val="none" w:sz="0" w:space="0" w:color="auto"/>
            <w:bottom w:val="none" w:sz="0" w:space="0" w:color="auto"/>
            <w:right w:val="none" w:sz="0" w:space="0" w:color="auto"/>
          </w:divBdr>
        </w:div>
        <w:div w:id="867375359">
          <w:marLeft w:val="0"/>
          <w:marRight w:val="0"/>
          <w:marTop w:val="0"/>
          <w:marBottom w:val="0"/>
          <w:divBdr>
            <w:top w:val="none" w:sz="0" w:space="0" w:color="auto"/>
            <w:left w:val="none" w:sz="0" w:space="0" w:color="auto"/>
            <w:bottom w:val="none" w:sz="0" w:space="0" w:color="auto"/>
            <w:right w:val="none" w:sz="0" w:space="0" w:color="auto"/>
          </w:divBdr>
        </w:div>
        <w:div w:id="1976982768">
          <w:marLeft w:val="0"/>
          <w:marRight w:val="0"/>
          <w:marTop w:val="0"/>
          <w:marBottom w:val="0"/>
          <w:divBdr>
            <w:top w:val="none" w:sz="0" w:space="0" w:color="auto"/>
            <w:left w:val="none" w:sz="0" w:space="0" w:color="auto"/>
            <w:bottom w:val="none" w:sz="0" w:space="0" w:color="auto"/>
            <w:right w:val="none" w:sz="0" w:space="0" w:color="auto"/>
          </w:divBdr>
        </w:div>
        <w:div w:id="2037390711">
          <w:marLeft w:val="0"/>
          <w:marRight w:val="0"/>
          <w:marTop w:val="0"/>
          <w:marBottom w:val="0"/>
          <w:divBdr>
            <w:top w:val="none" w:sz="0" w:space="0" w:color="auto"/>
            <w:left w:val="none" w:sz="0" w:space="0" w:color="auto"/>
            <w:bottom w:val="none" w:sz="0" w:space="0" w:color="auto"/>
            <w:right w:val="none" w:sz="0" w:space="0" w:color="auto"/>
          </w:divBdr>
        </w:div>
        <w:div w:id="1564364475">
          <w:marLeft w:val="0"/>
          <w:marRight w:val="0"/>
          <w:marTop w:val="0"/>
          <w:marBottom w:val="0"/>
          <w:divBdr>
            <w:top w:val="none" w:sz="0" w:space="0" w:color="auto"/>
            <w:left w:val="none" w:sz="0" w:space="0" w:color="auto"/>
            <w:bottom w:val="none" w:sz="0" w:space="0" w:color="auto"/>
            <w:right w:val="none" w:sz="0" w:space="0" w:color="auto"/>
          </w:divBdr>
        </w:div>
        <w:div w:id="80757540">
          <w:marLeft w:val="0"/>
          <w:marRight w:val="0"/>
          <w:marTop w:val="0"/>
          <w:marBottom w:val="0"/>
          <w:divBdr>
            <w:top w:val="none" w:sz="0" w:space="0" w:color="auto"/>
            <w:left w:val="none" w:sz="0" w:space="0" w:color="auto"/>
            <w:bottom w:val="none" w:sz="0" w:space="0" w:color="auto"/>
            <w:right w:val="none" w:sz="0" w:space="0" w:color="auto"/>
          </w:divBdr>
        </w:div>
        <w:div w:id="1433282221">
          <w:marLeft w:val="0"/>
          <w:marRight w:val="0"/>
          <w:marTop w:val="0"/>
          <w:marBottom w:val="0"/>
          <w:divBdr>
            <w:top w:val="none" w:sz="0" w:space="0" w:color="auto"/>
            <w:left w:val="none" w:sz="0" w:space="0" w:color="auto"/>
            <w:bottom w:val="none" w:sz="0" w:space="0" w:color="auto"/>
            <w:right w:val="none" w:sz="0" w:space="0" w:color="auto"/>
          </w:divBdr>
        </w:div>
        <w:div w:id="1326130727">
          <w:marLeft w:val="0"/>
          <w:marRight w:val="0"/>
          <w:marTop w:val="0"/>
          <w:marBottom w:val="0"/>
          <w:divBdr>
            <w:top w:val="none" w:sz="0" w:space="0" w:color="auto"/>
            <w:left w:val="none" w:sz="0" w:space="0" w:color="auto"/>
            <w:bottom w:val="none" w:sz="0" w:space="0" w:color="auto"/>
            <w:right w:val="none" w:sz="0" w:space="0" w:color="auto"/>
          </w:divBdr>
        </w:div>
        <w:div w:id="920674784">
          <w:marLeft w:val="0"/>
          <w:marRight w:val="0"/>
          <w:marTop w:val="0"/>
          <w:marBottom w:val="0"/>
          <w:divBdr>
            <w:top w:val="none" w:sz="0" w:space="0" w:color="auto"/>
            <w:left w:val="none" w:sz="0" w:space="0" w:color="auto"/>
            <w:bottom w:val="none" w:sz="0" w:space="0" w:color="auto"/>
            <w:right w:val="none" w:sz="0" w:space="0" w:color="auto"/>
          </w:divBdr>
        </w:div>
        <w:div w:id="1872457003">
          <w:marLeft w:val="0"/>
          <w:marRight w:val="0"/>
          <w:marTop w:val="0"/>
          <w:marBottom w:val="0"/>
          <w:divBdr>
            <w:top w:val="none" w:sz="0" w:space="0" w:color="auto"/>
            <w:left w:val="none" w:sz="0" w:space="0" w:color="auto"/>
            <w:bottom w:val="none" w:sz="0" w:space="0" w:color="auto"/>
            <w:right w:val="none" w:sz="0" w:space="0" w:color="auto"/>
          </w:divBdr>
          <w:divsChild>
            <w:div w:id="1764491829">
              <w:marLeft w:val="0"/>
              <w:marRight w:val="0"/>
              <w:marTop w:val="0"/>
              <w:marBottom w:val="0"/>
              <w:divBdr>
                <w:top w:val="none" w:sz="0" w:space="0" w:color="auto"/>
                <w:left w:val="none" w:sz="0" w:space="0" w:color="auto"/>
                <w:bottom w:val="none" w:sz="0" w:space="0" w:color="auto"/>
                <w:right w:val="none" w:sz="0" w:space="0" w:color="auto"/>
              </w:divBdr>
            </w:div>
            <w:div w:id="670179940">
              <w:marLeft w:val="0"/>
              <w:marRight w:val="0"/>
              <w:marTop w:val="0"/>
              <w:marBottom w:val="0"/>
              <w:divBdr>
                <w:top w:val="none" w:sz="0" w:space="0" w:color="auto"/>
                <w:left w:val="none" w:sz="0" w:space="0" w:color="auto"/>
                <w:bottom w:val="none" w:sz="0" w:space="0" w:color="auto"/>
                <w:right w:val="none" w:sz="0" w:space="0" w:color="auto"/>
              </w:divBdr>
              <w:divsChild>
                <w:div w:id="957639579">
                  <w:marLeft w:val="0"/>
                  <w:marRight w:val="0"/>
                  <w:marTop w:val="0"/>
                  <w:marBottom w:val="0"/>
                  <w:divBdr>
                    <w:top w:val="none" w:sz="0" w:space="0" w:color="auto"/>
                    <w:left w:val="none" w:sz="0" w:space="0" w:color="auto"/>
                    <w:bottom w:val="none" w:sz="0" w:space="0" w:color="auto"/>
                    <w:right w:val="none" w:sz="0" w:space="0" w:color="auto"/>
                  </w:divBdr>
                </w:div>
                <w:div w:id="194465505">
                  <w:marLeft w:val="0"/>
                  <w:marRight w:val="0"/>
                  <w:marTop w:val="0"/>
                  <w:marBottom w:val="0"/>
                  <w:divBdr>
                    <w:top w:val="none" w:sz="0" w:space="0" w:color="auto"/>
                    <w:left w:val="none" w:sz="0" w:space="0" w:color="auto"/>
                    <w:bottom w:val="none" w:sz="0" w:space="0" w:color="auto"/>
                    <w:right w:val="none" w:sz="0" w:space="0" w:color="auto"/>
                  </w:divBdr>
                  <w:divsChild>
                    <w:div w:id="917176846">
                      <w:marLeft w:val="0"/>
                      <w:marRight w:val="0"/>
                      <w:marTop w:val="0"/>
                      <w:marBottom w:val="0"/>
                      <w:divBdr>
                        <w:top w:val="none" w:sz="0" w:space="0" w:color="auto"/>
                        <w:left w:val="none" w:sz="0" w:space="0" w:color="auto"/>
                        <w:bottom w:val="none" w:sz="0" w:space="0" w:color="auto"/>
                        <w:right w:val="none" w:sz="0" w:space="0" w:color="auto"/>
                      </w:divBdr>
                    </w:div>
                    <w:div w:id="2051372421">
                      <w:marLeft w:val="0"/>
                      <w:marRight w:val="0"/>
                      <w:marTop w:val="0"/>
                      <w:marBottom w:val="0"/>
                      <w:divBdr>
                        <w:top w:val="none" w:sz="0" w:space="0" w:color="auto"/>
                        <w:left w:val="none" w:sz="0" w:space="0" w:color="auto"/>
                        <w:bottom w:val="none" w:sz="0" w:space="0" w:color="auto"/>
                        <w:right w:val="none" w:sz="0" w:space="0" w:color="auto"/>
                      </w:divBdr>
                      <w:divsChild>
                        <w:div w:id="15808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708474">
      <w:bodyDiv w:val="1"/>
      <w:marLeft w:val="0"/>
      <w:marRight w:val="0"/>
      <w:marTop w:val="0"/>
      <w:marBottom w:val="0"/>
      <w:divBdr>
        <w:top w:val="none" w:sz="0" w:space="0" w:color="auto"/>
        <w:left w:val="none" w:sz="0" w:space="0" w:color="auto"/>
        <w:bottom w:val="none" w:sz="0" w:space="0" w:color="auto"/>
        <w:right w:val="none" w:sz="0" w:space="0" w:color="auto"/>
      </w:divBdr>
      <w:divsChild>
        <w:div w:id="666400182">
          <w:marLeft w:val="0"/>
          <w:marRight w:val="0"/>
          <w:marTop w:val="0"/>
          <w:marBottom w:val="0"/>
          <w:divBdr>
            <w:top w:val="none" w:sz="0" w:space="0" w:color="auto"/>
            <w:left w:val="none" w:sz="0" w:space="0" w:color="auto"/>
            <w:bottom w:val="none" w:sz="0" w:space="0" w:color="auto"/>
            <w:right w:val="none" w:sz="0" w:space="0" w:color="auto"/>
          </w:divBdr>
        </w:div>
        <w:div w:id="1759205100">
          <w:marLeft w:val="0"/>
          <w:marRight w:val="0"/>
          <w:marTop w:val="0"/>
          <w:marBottom w:val="0"/>
          <w:divBdr>
            <w:top w:val="none" w:sz="0" w:space="0" w:color="auto"/>
            <w:left w:val="none" w:sz="0" w:space="0" w:color="auto"/>
            <w:bottom w:val="none" w:sz="0" w:space="0" w:color="auto"/>
            <w:right w:val="none" w:sz="0" w:space="0" w:color="auto"/>
          </w:divBdr>
        </w:div>
        <w:div w:id="944927379">
          <w:marLeft w:val="0"/>
          <w:marRight w:val="0"/>
          <w:marTop w:val="0"/>
          <w:marBottom w:val="0"/>
          <w:divBdr>
            <w:top w:val="none" w:sz="0" w:space="0" w:color="auto"/>
            <w:left w:val="none" w:sz="0" w:space="0" w:color="auto"/>
            <w:bottom w:val="none" w:sz="0" w:space="0" w:color="auto"/>
            <w:right w:val="none" w:sz="0" w:space="0" w:color="auto"/>
          </w:divBdr>
        </w:div>
        <w:div w:id="533347926">
          <w:marLeft w:val="0"/>
          <w:marRight w:val="0"/>
          <w:marTop w:val="0"/>
          <w:marBottom w:val="0"/>
          <w:divBdr>
            <w:top w:val="none" w:sz="0" w:space="0" w:color="auto"/>
            <w:left w:val="none" w:sz="0" w:space="0" w:color="auto"/>
            <w:bottom w:val="none" w:sz="0" w:space="0" w:color="auto"/>
            <w:right w:val="none" w:sz="0" w:space="0" w:color="auto"/>
          </w:divBdr>
        </w:div>
        <w:div w:id="136774129">
          <w:marLeft w:val="0"/>
          <w:marRight w:val="0"/>
          <w:marTop w:val="0"/>
          <w:marBottom w:val="0"/>
          <w:divBdr>
            <w:top w:val="none" w:sz="0" w:space="0" w:color="auto"/>
            <w:left w:val="none" w:sz="0" w:space="0" w:color="auto"/>
            <w:bottom w:val="none" w:sz="0" w:space="0" w:color="auto"/>
            <w:right w:val="none" w:sz="0" w:space="0" w:color="auto"/>
          </w:divBdr>
        </w:div>
        <w:div w:id="177278338">
          <w:marLeft w:val="0"/>
          <w:marRight w:val="0"/>
          <w:marTop w:val="0"/>
          <w:marBottom w:val="0"/>
          <w:divBdr>
            <w:top w:val="none" w:sz="0" w:space="0" w:color="auto"/>
            <w:left w:val="none" w:sz="0" w:space="0" w:color="auto"/>
            <w:bottom w:val="none" w:sz="0" w:space="0" w:color="auto"/>
            <w:right w:val="none" w:sz="0" w:space="0" w:color="auto"/>
          </w:divBdr>
        </w:div>
      </w:divsChild>
    </w:div>
    <w:div w:id="1099637045">
      <w:bodyDiv w:val="1"/>
      <w:marLeft w:val="0"/>
      <w:marRight w:val="0"/>
      <w:marTop w:val="0"/>
      <w:marBottom w:val="0"/>
      <w:divBdr>
        <w:top w:val="none" w:sz="0" w:space="0" w:color="auto"/>
        <w:left w:val="none" w:sz="0" w:space="0" w:color="auto"/>
        <w:bottom w:val="none" w:sz="0" w:space="0" w:color="auto"/>
        <w:right w:val="none" w:sz="0" w:space="0" w:color="auto"/>
      </w:divBdr>
      <w:divsChild>
        <w:div w:id="53551026">
          <w:marLeft w:val="0"/>
          <w:marRight w:val="0"/>
          <w:marTop w:val="0"/>
          <w:marBottom w:val="0"/>
          <w:divBdr>
            <w:top w:val="none" w:sz="0" w:space="0" w:color="auto"/>
            <w:left w:val="none" w:sz="0" w:space="0" w:color="auto"/>
            <w:bottom w:val="none" w:sz="0" w:space="0" w:color="auto"/>
            <w:right w:val="none" w:sz="0" w:space="0" w:color="auto"/>
          </w:divBdr>
        </w:div>
        <w:div w:id="307589243">
          <w:marLeft w:val="0"/>
          <w:marRight w:val="0"/>
          <w:marTop w:val="0"/>
          <w:marBottom w:val="0"/>
          <w:divBdr>
            <w:top w:val="none" w:sz="0" w:space="0" w:color="auto"/>
            <w:left w:val="none" w:sz="0" w:space="0" w:color="auto"/>
            <w:bottom w:val="none" w:sz="0" w:space="0" w:color="auto"/>
            <w:right w:val="none" w:sz="0" w:space="0" w:color="auto"/>
          </w:divBdr>
        </w:div>
        <w:div w:id="1198467951">
          <w:marLeft w:val="0"/>
          <w:marRight w:val="0"/>
          <w:marTop w:val="0"/>
          <w:marBottom w:val="0"/>
          <w:divBdr>
            <w:top w:val="none" w:sz="0" w:space="0" w:color="auto"/>
            <w:left w:val="none" w:sz="0" w:space="0" w:color="auto"/>
            <w:bottom w:val="none" w:sz="0" w:space="0" w:color="auto"/>
            <w:right w:val="none" w:sz="0" w:space="0" w:color="auto"/>
          </w:divBdr>
        </w:div>
        <w:div w:id="1450006474">
          <w:marLeft w:val="0"/>
          <w:marRight w:val="0"/>
          <w:marTop w:val="0"/>
          <w:marBottom w:val="0"/>
          <w:divBdr>
            <w:top w:val="none" w:sz="0" w:space="0" w:color="auto"/>
            <w:left w:val="none" w:sz="0" w:space="0" w:color="auto"/>
            <w:bottom w:val="none" w:sz="0" w:space="0" w:color="auto"/>
            <w:right w:val="none" w:sz="0" w:space="0" w:color="auto"/>
          </w:divBdr>
        </w:div>
        <w:div w:id="2120903599">
          <w:marLeft w:val="0"/>
          <w:marRight w:val="0"/>
          <w:marTop w:val="0"/>
          <w:marBottom w:val="0"/>
          <w:divBdr>
            <w:top w:val="none" w:sz="0" w:space="0" w:color="auto"/>
            <w:left w:val="none" w:sz="0" w:space="0" w:color="auto"/>
            <w:bottom w:val="none" w:sz="0" w:space="0" w:color="auto"/>
            <w:right w:val="none" w:sz="0" w:space="0" w:color="auto"/>
          </w:divBdr>
        </w:div>
        <w:div w:id="1025792385">
          <w:marLeft w:val="0"/>
          <w:marRight w:val="0"/>
          <w:marTop w:val="0"/>
          <w:marBottom w:val="0"/>
          <w:divBdr>
            <w:top w:val="none" w:sz="0" w:space="0" w:color="auto"/>
            <w:left w:val="none" w:sz="0" w:space="0" w:color="auto"/>
            <w:bottom w:val="none" w:sz="0" w:space="0" w:color="auto"/>
            <w:right w:val="none" w:sz="0" w:space="0" w:color="auto"/>
          </w:divBdr>
        </w:div>
      </w:divsChild>
    </w:div>
    <w:div w:id="140117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it.scouting.nl"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sv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svg"/><Relationship Id="rId25" Type="http://schemas.openxmlformats.org/officeDocument/2006/relationships/image" Target="media/image17.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5.svg"/><Relationship Id="rId28"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1.sv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Sietskes%20documenten\Scouting\HIT%20projectteam\HIT%202015%20-%20Deelnemersboekje\Huisstijl%20SN\Rapportage%20(hou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CEF9DD-1BA2-4288-9603-3826E4903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D:\Sietskes documenten\Scouting\HIT projectteam\HIT 2015 - Deelnemersboekje\Huisstijl SN\Rapportage (hout).dot</Template>
  <TotalTime>22</TotalTime>
  <Pages>7</Pages>
  <Words>1636</Words>
  <Characters>9003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Scouting Nederland</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Zinkstok-Hoekstra</dc:creator>
  <cp:keywords/>
  <cp:lastModifiedBy>Chaline van Bruijnsvoort</cp:lastModifiedBy>
  <cp:revision>14</cp:revision>
  <dcterms:created xsi:type="dcterms:W3CDTF">2022-01-14T19:30:00Z</dcterms:created>
  <dcterms:modified xsi:type="dcterms:W3CDTF">2023-01-09T19:37:00Z</dcterms:modified>
</cp:coreProperties>
</file>